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13375" w14:textId="420DEF5E" w:rsidR="00B31646" w:rsidRPr="00DD3207" w:rsidRDefault="00B31646" w:rsidP="00983B4C">
      <w:pPr>
        <w:framePr w:w="9931" w:wrap="around" w:vAnchor="text" w:hAnchor="page" w:x="1091" w:y="33"/>
        <w:ind w:right="-283"/>
        <w:rPr>
          <w:i/>
          <w:color w:val="999EA0"/>
          <w:sz w:val="32"/>
        </w:rPr>
      </w:pPr>
      <w:r w:rsidRPr="00DD3207">
        <w:rPr>
          <w:i/>
          <w:color w:val="999EA0"/>
          <w:sz w:val="32"/>
        </w:rPr>
        <w:t xml:space="preserve">Bird &amp; Bird’s </w:t>
      </w:r>
      <w:r w:rsidR="00997691">
        <w:rPr>
          <w:i/>
          <w:color w:val="999EA0"/>
          <w:sz w:val="32"/>
        </w:rPr>
        <w:t xml:space="preserve">rapidly </w:t>
      </w:r>
      <w:r w:rsidRPr="00DD3207">
        <w:rPr>
          <w:i/>
          <w:color w:val="999EA0"/>
          <w:sz w:val="32"/>
        </w:rPr>
        <w:t xml:space="preserve">growing </w:t>
      </w:r>
      <w:r w:rsidR="008051E5">
        <w:rPr>
          <w:b/>
          <w:bCs/>
          <w:i/>
          <w:color w:val="999EA0"/>
          <w:sz w:val="32"/>
        </w:rPr>
        <w:t>F</w:t>
      </w:r>
      <w:r w:rsidR="00A80A62">
        <w:rPr>
          <w:b/>
          <w:bCs/>
          <w:i/>
          <w:color w:val="999EA0"/>
          <w:sz w:val="32"/>
        </w:rPr>
        <w:t xml:space="preserve">inancial </w:t>
      </w:r>
      <w:r w:rsidR="008051E5">
        <w:rPr>
          <w:b/>
          <w:bCs/>
          <w:i/>
          <w:color w:val="999EA0"/>
          <w:sz w:val="32"/>
        </w:rPr>
        <w:t>Regulations team</w:t>
      </w:r>
      <w:r w:rsidR="00A80A62">
        <w:rPr>
          <w:b/>
          <w:bCs/>
          <w:i/>
          <w:color w:val="999EA0"/>
          <w:sz w:val="32"/>
        </w:rPr>
        <w:t xml:space="preserve"> </w:t>
      </w:r>
      <w:r w:rsidR="008051E5">
        <w:rPr>
          <w:b/>
          <w:bCs/>
          <w:i/>
          <w:color w:val="999EA0"/>
          <w:sz w:val="32"/>
        </w:rPr>
        <w:t xml:space="preserve">in Brussels </w:t>
      </w:r>
      <w:r w:rsidRPr="00DD3207">
        <w:rPr>
          <w:i/>
          <w:color w:val="999EA0"/>
          <w:sz w:val="32"/>
        </w:rPr>
        <w:t xml:space="preserve">is hiring </w:t>
      </w:r>
      <w:r w:rsidRPr="003F4598">
        <w:rPr>
          <w:b/>
          <w:bCs/>
          <w:i/>
          <w:color w:val="999EA0"/>
          <w:sz w:val="32"/>
        </w:rPr>
        <w:t>a</w:t>
      </w:r>
      <w:r w:rsidR="00997691">
        <w:rPr>
          <w:b/>
          <w:bCs/>
          <w:i/>
          <w:color w:val="999EA0"/>
          <w:sz w:val="32"/>
        </w:rPr>
        <w:t xml:space="preserve"> junior </w:t>
      </w:r>
      <w:r w:rsidRPr="003F4598">
        <w:rPr>
          <w:b/>
          <w:bCs/>
          <w:i/>
          <w:color w:val="999EA0"/>
          <w:sz w:val="32"/>
        </w:rPr>
        <w:t xml:space="preserve">associate </w:t>
      </w:r>
      <w:r w:rsidR="00797C03">
        <w:rPr>
          <w:i/>
          <w:color w:val="999EA0"/>
          <w:sz w:val="32"/>
        </w:rPr>
        <w:t xml:space="preserve">with a </w:t>
      </w:r>
      <w:r w:rsidR="007B5189">
        <w:rPr>
          <w:i/>
          <w:color w:val="999EA0"/>
          <w:sz w:val="32"/>
        </w:rPr>
        <w:t>passion</w:t>
      </w:r>
      <w:r w:rsidR="008051E5">
        <w:rPr>
          <w:i/>
          <w:color w:val="999EA0"/>
          <w:sz w:val="32"/>
        </w:rPr>
        <w:t xml:space="preserve"> for payment</w:t>
      </w:r>
      <w:r w:rsidR="00540E1F">
        <w:rPr>
          <w:i/>
          <w:color w:val="999EA0"/>
          <w:sz w:val="32"/>
        </w:rPr>
        <w:t xml:space="preserve"> </w:t>
      </w:r>
      <w:r w:rsidR="008051E5">
        <w:rPr>
          <w:i/>
          <w:color w:val="999EA0"/>
          <w:sz w:val="32"/>
        </w:rPr>
        <w:t>and digital services</w:t>
      </w:r>
    </w:p>
    <w:p w14:paraId="4BDE9EE3" w14:textId="7F1E7DA3" w:rsidR="00B628D7" w:rsidRPr="00BD747C" w:rsidRDefault="00B628D7" w:rsidP="00B628D7">
      <w:pPr>
        <w:pStyle w:val="Heading2"/>
      </w:pPr>
      <w:r w:rsidRPr="00BD747C">
        <w:t xml:space="preserve">What </w:t>
      </w:r>
      <w:r w:rsidR="002F4ABC">
        <w:t>you</w:t>
      </w:r>
      <w:r w:rsidRPr="00BD747C">
        <w:t>’ll do</w:t>
      </w:r>
    </w:p>
    <w:p w14:paraId="7D9F39B6" w14:textId="7B4962DC" w:rsidR="009419B1" w:rsidRPr="00515381" w:rsidRDefault="009419B1" w:rsidP="008743A7">
      <w:pPr>
        <w:pStyle w:val="Bullet1"/>
      </w:pPr>
      <w:r w:rsidRPr="00515381">
        <w:t>You will handle</w:t>
      </w:r>
      <w:r w:rsidR="002F4ABC">
        <w:t xml:space="preserve"> </w:t>
      </w:r>
      <w:r w:rsidR="002F4ABC" w:rsidRPr="00DD3207">
        <w:t>financial services regulatory matters across a broad range of financial services regulated activities</w:t>
      </w:r>
      <w:r w:rsidR="00983B4C">
        <w:t>;</w:t>
      </w:r>
    </w:p>
    <w:p w14:paraId="6DE2E575" w14:textId="62926197" w:rsidR="00B60046" w:rsidRPr="00515381" w:rsidRDefault="00204869" w:rsidP="00B60046">
      <w:pPr>
        <w:pStyle w:val="Bullet1"/>
      </w:pPr>
      <w:r>
        <w:t xml:space="preserve">You will work for international clients </w:t>
      </w:r>
      <w:r w:rsidR="00B628D7" w:rsidRPr="00863009">
        <w:t>developing the latest technolog</w:t>
      </w:r>
      <w:r w:rsidR="00B628D7">
        <w:t>ies</w:t>
      </w:r>
      <w:r w:rsidR="00B60046">
        <w:t xml:space="preserve"> </w:t>
      </w:r>
      <w:r w:rsidR="00983B4C">
        <w:t xml:space="preserve">and </w:t>
      </w:r>
      <w:r w:rsidR="00B60046" w:rsidRPr="00515381">
        <w:t>enjoy challenging work from day one</w:t>
      </w:r>
      <w:r w:rsidR="00B60046" w:rsidRPr="00515381">
        <w:rPr>
          <w:rtl/>
          <w:cs/>
        </w:rPr>
        <w:t>;</w:t>
      </w:r>
    </w:p>
    <w:p w14:paraId="3F01B051" w14:textId="5C3F9052" w:rsidR="00B628D7" w:rsidRDefault="008743A7" w:rsidP="00B628D7">
      <w:pPr>
        <w:pStyle w:val="Bullet1"/>
      </w:pPr>
      <w:r>
        <w:t>You will be given responsibility and have direct client contact</w:t>
      </w:r>
      <w:r w:rsidR="00B628D7" w:rsidRPr="00863009">
        <w:t>;</w:t>
      </w:r>
    </w:p>
    <w:p w14:paraId="7E87A16B" w14:textId="6CCBC343" w:rsidR="00B60046" w:rsidRPr="00B7292D" w:rsidRDefault="00B60046" w:rsidP="00B60046">
      <w:pPr>
        <w:pStyle w:val="Bullet1"/>
      </w:pPr>
      <w:r>
        <w:t xml:space="preserve">You will take part in </w:t>
      </w:r>
      <w:r w:rsidRPr="00B7292D">
        <w:t>marketing and business development initiatives in a truly international firm;</w:t>
      </w:r>
    </w:p>
    <w:p w14:paraId="13759BC9" w14:textId="06D3A591" w:rsidR="00AD650A" w:rsidRPr="00515381" w:rsidRDefault="00B60046" w:rsidP="00AD650A">
      <w:pPr>
        <w:pStyle w:val="Bullet1"/>
      </w:pPr>
      <w:r w:rsidRPr="00515381">
        <w:t xml:space="preserve">You will have an opportunity to develop your legal, </w:t>
      </w:r>
      <w:proofErr w:type="gramStart"/>
      <w:r w:rsidRPr="00515381">
        <w:t>business</w:t>
      </w:r>
      <w:proofErr w:type="gramEnd"/>
      <w:r w:rsidRPr="00515381">
        <w:t xml:space="preserve"> and interpersonal skills</w:t>
      </w:r>
      <w:r w:rsidR="00AD650A">
        <w:t xml:space="preserve"> through </w:t>
      </w:r>
      <w:r w:rsidR="00AD650A" w:rsidRPr="00515381">
        <w:t>training and feedback from experienced colleagues;</w:t>
      </w:r>
    </w:p>
    <w:p w14:paraId="3ED5F74E" w14:textId="6B6EAEDB" w:rsidR="00B628D7" w:rsidRPr="00863009" w:rsidRDefault="008743A7" w:rsidP="00B628D7">
      <w:pPr>
        <w:pStyle w:val="Bullet1"/>
      </w:pPr>
      <w:r>
        <w:t xml:space="preserve">You will be </w:t>
      </w:r>
      <w:r w:rsidR="00B628D7">
        <w:t xml:space="preserve">in </w:t>
      </w:r>
      <w:r w:rsidR="00B628D7" w:rsidRPr="00863009">
        <w:t xml:space="preserve">constant interaction with members of the </w:t>
      </w:r>
      <w:r w:rsidR="00B628D7" w:rsidRPr="00DD3207">
        <w:t>gl</w:t>
      </w:r>
      <w:r w:rsidR="00B628D7">
        <w:t xml:space="preserve">obal </w:t>
      </w:r>
      <w:r w:rsidR="00B628D7" w:rsidRPr="00863009">
        <w:t xml:space="preserve">Bird &amp; Bird </w:t>
      </w:r>
      <w:r w:rsidR="00B628D7" w:rsidRPr="00DD3207">
        <w:t>Fi</w:t>
      </w:r>
      <w:r w:rsidR="00B628D7">
        <w:t xml:space="preserve">ntech </w:t>
      </w:r>
      <w:r w:rsidR="00B628D7" w:rsidRPr="00863009">
        <w:t>team;</w:t>
      </w:r>
    </w:p>
    <w:p w14:paraId="22221AA9" w14:textId="441D0D18" w:rsidR="00B628D7" w:rsidRPr="00B7292D" w:rsidRDefault="008743A7" w:rsidP="00B628D7">
      <w:pPr>
        <w:pStyle w:val="Bullet1"/>
      </w:pPr>
      <w:r>
        <w:t xml:space="preserve">You will work in a </w:t>
      </w:r>
      <w:r w:rsidR="00B628D7" w:rsidRPr="00B7292D">
        <w:t xml:space="preserve">friendly, inclusive working environment; </w:t>
      </w:r>
    </w:p>
    <w:p w14:paraId="1165926D" w14:textId="30F16D93" w:rsidR="00B628D7" w:rsidRPr="00B7292D" w:rsidRDefault="008743A7" w:rsidP="00B628D7">
      <w:pPr>
        <w:pStyle w:val="Bullet1"/>
      </w:pPr>
      <w:r>
        <w:t>You will benefit from an</w:t>
      </w:r>
      <w:r w:rsidR="00B628D7" w:rsidRPr="00B7292D">
        <w:t xml:space="preserve"> agile working environment where you can balance your time working in the office and at home;</w:t>
      </w:r>
    </w:p>
    <w:p w14:paraId="00AF0896" w14:textId="631B0D0B" w:rsidR="00B628D7" w:rsidRDefault="00B60046" w:rsidP="00B628D7">
      <w:pPr>
        <w:pStyle w:val="Bullet1"/>
      </w:pPr>
      <w:r>
        <w:t>You will have the opportunity to participate in various</w:t>
      </w:r>
      <w:r w:rsidR="00B628D7">
        <w:t xml:space="preserve"> </w:t>
      </w:r>
      <w:r w:rsidR="00B628D7" w:rsidRPr="00863009">
        <w:t>social activities and</w:t>
      </w:r>
      <w:r w:rsidR="00B628D7" w:rsidRPr="00DD3207">
        <w:t xml:space="preserve"> events</w:t>
      </w:r>
      <w:r>
        <w:t xml:space="preserve"> of our Brussels office </w:t>
      </w:r>
      <w:r w:rsidR="00B628D7" w:rsidRPr="00DD3207">
        <w:t>and beyond.</w:t>
      </w:r>
    </w:p>
    <w:p w14:paraId="5E4FFA9A" w14:textId="77777777" w:rsidR="00B628D7" w:rsidRPr="00BD747C" w:rsidRDefault="00B628D7" w:rsidP="00B628D7">
      <w:pPr>
        <w:pStyle w:val="Heading2"/>
      </w:pPr>
      <w:r w:rsidRPr="00BD747C">
        <w:t>Your skills</w:t>
      </w:r>
    </w:p>
    <w:p w14:paraId="0905197C" w14:textId="0FCE91BA" w:rsidR="00B628D7" w:rsidRDefault="00B628D7" w:rsidP="00B628D7">
      <w:pPr>
        <w:pStyle w:val="Bullet1"/>
        <w:numPr>
          <w:ilvl w:val="0"/>
          <w:numId w:val="0"/>
        </w:numPr>
        <w:ind w:left="170" w:hanging="170"/>
      </w:pPr>
      <w:r w:rsidRPr="00BE48F5">
        <w:t xml:space="preserve">We are interested in </w:t>
      </w:r>
      <w:r>
        <w:t>hearing from you if you have:</w:t>
      </w:r>
    </w:p>
    <w:p w14:paraId="02B94A2A" w14:textId="3F573F8C" w:rsidR="005742ED" w:rsidRDefault="005742ED" w:rsidP="005742ED">
      <w:pPr>
        <w:pStyle w:val="Bullet1"/>
      </w:pPr>
      <w:r>
        <w:t>A strong appetite to develop your career in financial services;</w:t>
      </w:r>
    </w:p>
    <w:p w14:paraId="3D4DD716" w14:textId="644651A9" w:rsidR="00B628D7" w:rsidRPr="00BE48F5" w:rsidRDefault="00954641" w:rsidP="00B628D7">
      <w:pPr>
        <w:pStyle w:val="Bullet1"/>
      </w:pPr>
      <w:r>
        <w:t>U</w:t>
      </w:r>
      <w:r w:rsidR="00B628D7">
        <w:t>p</w:t>
      </w:r>
      <w:r>
        <w:t xml:space="preserve"> </w:t>
      </w:r>
      <w:r w:rsidR="00B628D7">
        <w:t xml:space="preserve">to 4 </w:t>
      </w:r>
      <w:r w:rsidR="00B628D7" w:rsidRPr="00BE48F5">
        <w:t xml:space="preserve">years’ experience </w:t>
      </w:r>
      <w:r w:rsidR="00B628D7">
        <w:t xml:space="preserve">as a lawyer, ideally but not necessarily </w:t>
      </w:r>
      <w:r w:rsidR="00B628D7" w:rsidRPr="00BE48F5">
        <w:t>advising on financial services regulations</w:t>
      </w:r>
      <w:r w:rsidR="005742ED">
        <w:t xml:space="preserve">; </w:t>
      </w:r>
    </w:p>
    <w:p w14:paraId="3602B661" w14:textId="77777777" w:rsidR="005742ED" w:rsidRDefault="005742ED" w:rsidP="005742ED">
      <w:pPr>
        <w:pStyle w:val="Bullet1"/>
      </w:pPr>
      <w:r w:rsidRPr="00515381" w:rsidDel="000F25E9">
        <w:t xml:space="preserve">The ability to provide </w:t>
      </w:r>
      <w:r w:rsidRPr="00515381">
        <w:t xml:space="preserve">clear, precise and </w:t>
      </w:r>
      <w:r w:rsidRPr="00515381" w:rsidDel="000F25E9">
        <w:t>practical advice that helps clients in their day-to-day business;</w:t>
      </w:r>
    </w:p>
    <w:p w14:paraId="37FD648E" w14:textId="2C184641" w:rsidR="00B628D7" w:rsidRDefault="002E2429" w:rsidP="00B628D7">
      <w:pPr>
        <w:pStyle w:val="Bullet1"/>
      </w:pPr>
      <w:r w:rsidRPr="00515381">
        <w:t xml:space="preserve">A commitment to </w:t>
      </w:r>
      <w:r w:rsidR="00B628D7">
        <w:t>stay</w:t>
      </w:r>
      <w:r w:rsidR="00B628D7" w:rsidRPr="00BE48F5">
        <w:t xml:space="preserve"> </w:t>
      </w:r>
      <w:proofErr w:type="gramStart"/>
      <w:r w:rsidR="00B628D7" w:rsidRPr="00BE48F5">
        <w:t>up</w:t>
      </w:r>
      <w:r w:rsidR="00B628D7">
        <w:t>-</w:t>
      </w:r>
      <w:r w:rsidR="00B628D7" w:rsidRPr="00BE48F5">
        <w:t>to</w:t>
      </w:r>
      <w:r w:rsidR="00B628D7">
        <w:t>-</w:t>
      </w:r>
      <w:r w:rsidR="00B628D7" w:rsidRPr="00BE48F5">
        <w:t>date</w:t>
      </w:r>
      <w:proofErr w:type="gramEnd"/>
      <w:r w:rsidR="00B628D7" w:rsidRPr="00BE48F5">
        <w:t xml:space="preserve"> with the legal developments in the area of </w:t>
      </w:r>
      <w:r>
        <w:t>f</w:t>
      </w:r>
      <w:r w:rsidR="005742ED">
        <w:t xml:space="preserve">inancial </w:t>
      </w:r>
      <w:r>
        <w:t>s</w:t>
      </w:r>
      <w:r w:rsidR="005742ED">
        <w:t>ervices</w:t>
      </w:r>
      <w:r w:rsidR="00B628D7" w:rsidRPr="00BE48F5">
        <w:t xml:space="preserve"> regulations, and in particular payments regulations (we will obviously help with that)</w:t>
      </w:r>
      <w:r>
        <w:t xml:space="preserve">; </w:t>
      </w:r>
    </w:p>
    <w:p w14:paraId="68FB376B" w14:textId="517BFAD1" w:rsidR="00C11CA3" w:rsidRDefault="00C11CA3" w:rsidP="00C11CA3">
      <w:pPr>
        <w:pStyle w:val="Bullet1"/>
      </w:pPr>
      <w:r w:rsidRPr="00515381">
        <w:t>A strong appetite for business development activities</w:t>
      </w:r>
      <w:r>
        <w:t>;</w:t>
      </w:r>
    </w:p>
    <w:p w14:paraId="1C5203E9" w14:textId="4AFEDE2E" w:rsidR="002E2429" w:rsidRPr="00BE48F5" w:rsidRDefault="002E2429" w:rsidP="002E2429">
      <w:pPr>
        <w:pStyle w:val="Bullet1"/>
      </w:pPr>
      <w:r w:rsidRPr="00515381">
        <w:t xml:space="preserve">A desire </w:t>
      </w:r>
      <w:r>
        <w:t>to work</w:t>
      </w:r>
      <w:r w:rsidRPr="00515381">
        <w:t xml:space="preserve"> hand-in-hand with </w:t>
      </w:r>
      <w:r>
        <w:t xml:space="preserve">colleagues </w:t>
      </w:r>
      <w:r w:rsidRPr="00515381">
        <w:t>around the globe</w:t>
      </w:r>
      <w:r w:rsidRPr="00BE48F5">
        <w:t xml:space="preserve"> </w:t>
      </w:r>
      <w:r>
        <w:t xml:space="preserve">in an </w:t>
      </w:r>
      <w:r w:rsidRPr="00515381">
        <w:t xml:space="preserve">open, </w:t>
      </w:r>
      <w:proofErr w:type="gramStart"/>
      <w:r w:rsidRPr="00515381">
        <w:t>informal</w:t>
      </w:r>
      <w:proofErr w:type="gramEnd"/>
      <w:r w:rsidRPr="00515381">
        <w:t xml:space="preserve"> and entrepreneurial culture</w:t>
      </w:r>
      <w:r>
        <w:t>;</w:t>
      </w:r>
    </w:p>
    <w:p w14:paraId="0F0765FE" w14:textId="05E7EDA5" w:rsidR="00B628D7" w:rsidRPr="00BE48F5" w:rsidRDefault="00C11CA3" w:rsidP="00B628D7">
      <w:pPr>
        <w:pStyle w:val="Bullet1"/>
      </w:pPr>
      <w:r w:rsidRPr="00515381">
        <w:t>An excellent command of English</w:t>
      </w:r>
      <w:r w:rsidR="00B628D7" w:rsidRPr="00BE48F5">
        <w:t xml:space="preserve"> in addition to</w:t>
      </w:r>
      <w:r w:rsidR="00D14613">
        <w:t xml:space="preserve"> an intermediate level of</w:t>
      </w:r>
      <w:r w:rsidR="00B628D7" w:rsidRPr="00BE48F5">
        <w:t xml:space="preserve"> Dutch </w:t>
      </w:r>
      <w:r w:rsidR="00D14613">
        <w:t>and</w:t>
      </w:r>
      <w:r w:rsidR="00B628D7" w:rsidRPr="00BE48F5">
        <w:t xml:space="preserve"> French</w:t>
      </w:r>
      <w:r w:rsidR="00D14613">
        <w:t>;</w:t>
      </w:r>
    </w:p>
    <w:p w14:paraId="250B02FB" w14:textId="5EFD81DC" w:rsidR="00B628D7" w:rsidRPr="00BE48F5" w:rsidRDefault="00C11CA3" w:rsidP="00B628D7">
      <w:pPr>
        <w:pStyle w:val="Bullet1"/>
      </w:pPr>
      <w:r>
        <w:t>A</w:t>
      </w:r>
      <w:r w:rsidR="00B628D7" w:rsidRPr="00BE48F5">
        <w:t xml:space="preserve"> law degree that’s backed up by strong academic results. </w:t>
      </w:r>
    </w:p>
    <w:p w14:paraId="62FBC6F8" w14:textId="6B99D623" w:rsidR="00B31646" w:rsidRPr="00BD747C" w:rsidRDefault="00B31646" w:rsidP="00B31646">
      <w:pPr>
        <w:pStyle w:val="Heading2"/>
      </w:pPr>
      <w:r w:rsidRPr="00BD747C">
        <w:lastRenderedPageBreak/>
        <w:t xml:space="preserve">The team </w:t>
      </w:r>
    </w:p>
    <w:p w14:paraId="700D1406" w14:textId="7F43EA9C" w:rsidR="00B31646" w:rsidRPr="00DD3207" w:rsidRDefault="00B31646" w:rsidP="00B31646">
      <w:r w:rsidRPr="00DD3207">
        <w:t xml:space="preserve">The </w:t>
      </w:r>
      <w:r w:rsidR="00983B4C">
        <w:t>Financial Regulations</w:t>
      </w:r>
      <w:r w:rsidRPr="00DD3207">
        <w:t xml:space="preserve"> team is made up of recognised experts with years of experience advising clients on financial services regulations. Our firm is focused on helping organisations being changed by technology and the digital world – this is particularly true when it comes to the law and regulation related to financial services. Clients rely on us for our outstanding track record at the intersection of technology and financial services, resulting in our Fintech expertise across innovative payment services, investment services, blockchain technology, open data and APIs, robo-advice, and new lending platforms. </w:t>
      </w:r>
    </w:p>
    <w:p w14:paraId="40C614A7" w14:textId="77777777" w:rsidR="00B31646" w:rsidRPr="00DD3207" w:rsidRDefault="00B31646" w:rsidP="00B31646">
      <w:r w:rsidRPr="00DD3207">
        <w:t xml:space="preserve">Major international and domestic banks (both retail and investment), payment institutions and e-money institutions, funds, asset managers, insurers turn to us for advice. The team serves all types of financial services organisations, IT suppliers and others. We work closely with a client’s in-house legal and compliance personnel, providing a wide range of assistance on their regulatory requirements and matters of financial services law. </w:t>
      </w:r>
    </w:p>
    <w:p w14:paraId="0A1328DB" w14:textId="03E697AB" w:rsidR="00B31646" w:rsidRPr="00DD3207" w:rsidRDefault="00B31646" w:rsidP="00B31646">
      <w:proofErr w:type="gramStart"/>
      <w:r w:rsidRPr="00DD3207">
        <w:t>A number of</w:t>
      </w:r>
      <w:proofErr w:type="gramEnd"/>
      <w:r w:rsidRPr="00DD3207">
        <w:t xml:space="preserve"> the world’s largest companies in the payments value chain turn to us for advice on payments regulation, such as PSD2 and the </w:t>
      </w:r>
      <w:r w:rsidR="00883585">
        <w:t>‘</w:t>
      </w:r>
      <w:r w:rsidRPr="00DD3207">
        <w:t>level 2</w:t>
      </w:r>
      <w:r w:rsidR="00883585">
        <w:t>’</w:t>
      </w:r>
      <w:r w:rsidRPr="00DD3207">
        <w:t xml:space="preserve"> documents under PSD2, the EU Interchange Fee Regulation, the EU Cross-Border Regulation, the EU SEPA Regulation and other regulations relevant to our financial services clients such as AML regulations, outsourcing regulations and other financial services regulations. </w:t>
      </w:r>
    </w:p>
    <w:p w14:paraId="64D5373B" w14:textId="77777777" w:rsidR="00B31646" w:rsidRPr="00BD747C" w:rsidRDefault="00B31646" w:rsidP="00B31646">
      <w:pPr>
        <w:pStyle w:val="Heading2"/>
      </w:pPr>
      <w:r w:rsidRPr="00BD747C">
        <w:t>Take the next step</w:t>
      </w:r>
    </w:p>
    <w:p w14:paraId="62B4B556" w14:textId="3962F6F5" w:rsidR="00B31646" w:rsidRPr="00BE48F5" w:rsidRDefault="00B31646" w:rsidP="00B31646">
      <w:r w:rsidRPr="00BE48F5">
        <w:t xml:space="preserve">You think you are the right fit for the role? Apply </w:t>
      </w:r>
      <w:hyperlink r:id="rId8" w:history="1">
        <w:r w:rsidRPr="00407D3D">
          <w:rPr>
            <w:rStyle w:val="Hyperlink"/>
            <w:b/>
            <w:bCs/>
            <w:shd w:val="clear" w:color="auto" w:fill="FFFFFF" w:themeFill="background1"/>
          </w:rPr>
          <w:t>h</w:t>
        </w:r>
        <w:r w:rsidRPr="00407D3D">
          <w:rPr>
            <w:rStyle w:val="Hyperlink"/>
            <w:b/>
            <w:bCs/>
            <w:shd w:val="clear" w:color="auto" w:fill="FFFFFF" w:themeFill="background1"/>
          </w:rPr>
          <w:t>ere</w:t>
        </w:r>
      </w:hyperlink>
      <w:r w:rsidRPr="00BE48F5">
        <w:t xml:space="preserve"> or send your CV and motivation letter to </w:t>
      </w:r>
      <w:hyperlink r:id="rId9" w:history="1">
        <w:r w:rsidRPr="00B31646">
          <w:rPr>
            <w:rStyle w:val="Hyperlink"/>
            <w:color w:val="6B9F1F" w:themeColor="accent1"/>
          </w:rPr>
          <w:t>brurecruitment@twobirds.com</w:t>
        </w:r>
      </w:hyperlink>
      <w:r w:rsidRPr="00BE48F5">
        <w:t>.</w:t>
      </w:r>
    </w:p>
    <w:p w14:paraId="499D9B74" w14:textId="77777777" w:rsidR="00B31646" w:rsidRPr="00BE48F5" w:rsidRDefault="00B31646" w:rsidP="00B31646">
      <w:pPr>
        <w:rPr>
          <w:rFonts w:cs="Georgia"/>
          <w:szCs w:val="20"/>
        </w:rPr>
      </w:pPr>
      <w:r w:rsidRPr="00BE48F5">
        <w:rPr>
          <w:rFonts w:cs="Georgia"/>
          <w:szCs w:val="20"/>
        </w:rPr>
        <w:t xml:space="preserve">If you have any questions or would like more information ahead of potentially applying, you can contact </w:t>
      </w:r>
      <w:r w:rsidRPr="00BE48F5">
        <w:t>Scott</w:t>
      </w:r>
      <w:r w:rsidRPr="00BE48F5">
        <w:rPr>
          <w:rFonts w:cs="Georgia"/>
          <w:szCs w:val="20"/>
        </w:rPr>
        <w:t xml:space="preserve"> McInnes, either by email (</w:t>
      </w:r>
      <w:hyperlink r:id="rId10" w:history="1">
        <w:r w:rsidRPr="00B31646">
          <w:rPr>
            <w:rStyle w:val="Hyperlink"/>
            <w:rFonts w:cs="Georgia"/>
            <w:color w:val="6B9F1F" w:themeColor="accent1"/>
            <w:szCs w:val="20"/>
          </w:rPr>
          <w:t>scott.mcinnes@twobirds.com</w:t>
        </w:r>
      </w:hyperlink>
      <w:r w:rsidRPr="00BE48F5">
        <w:rPr>
          <w:rFonts w:cs="Georgia"/>
          <w:szCs w:val="20"/>
        </w:rPr>
        <w:t>) or by phone (+32 2 282 60 59), for a confidential discussion.</w:t>
      </w:r>
    </w:p>
    <w:p w14:paraId="23FA6E74" w14:textId="02F31175" w:rsidR="00061011" w:rsidRDefault="00B31646" w:rsidP="00061011">
      <w:pPr>
        <w:sectPr w:rsidR="00061011" w:rsidSect="00B31646">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567" w:footer="567" w:gutter="0"/>
          <w:pgNumType w:start="1"/>
          <w:cols w:space="454"/>
          <w:titlePg/>
          <w:docGrid w:linePitch="360"/>
        </w:sectPr>
      </w:pPr>
      <w:r w:rsidRPr="00BE48F5">
        <w:t xml:space="preserve">Learn more about our firm at </w:t>
      </w:r>
      <w:hyperlink r:id="rId17" w:history="1">
        <w:r w:rsidRPr="00B31646">
          <w:rPr>
            <w:rStyle w:val="Hyperlink"/>
            <w:color w:val="6B9F1F" w:themeColor="accent1"/>
          </w:rPr>
          <w:t>www.twobirds.com</w:t>
        </w:r>
      </w:hyperlink>
      <w:r w:rsidRPr="00BE48F5">
        <w:t xml:space="preserve">. In particular, you can find all our Payments related publications </w:t>
      </w:r>
      <w:r w:rsidR="00883585">
        <w:t xml:space="preserve">on our </w:t>
      </w:r>
      <w:hyperlink r:id="rId18" w:history="1">
        <w:r w:rsidR="00883585" w:rsidRPr="00883585">
          <w:rPr>
            <w:rStyle w:val="Hyperlink"/>
          </w:rPr>
          <w:t xml:space="preserve">Payment Services </w:t>
        </w:r>
        <w:proofErr w:type="gramStart"/>
        <w:r w:rsidR="00883585" w:rsidRPr="00883585">
          <w:rPr>
            <w:rStyle w:val="Hyperlink"/>
          </w:rPr>
          <w:t>In</w:t>
        </w:r>
        <w:proofErr w:type="gramEnd"/>
        <w:r w:rsidR="00883585" w:rsidRPr="00883585">
          <w:rPr>
            <w:rStyle w:val="Hyperlink"/>
          </w:rPr>
          <w:t xml:space="preserve"> Focus page</w:t>
        </w:r>
      </w:hyperlink>
      <w:r w:rsidRPr="0007685E">
        <w:rPr>
          <w:rStyle w:val="Hyperlink"/>
          <w:color w:val="4E5B61" w:themeColor="text1" w:themeTint="D9"/>
          <w:u w:val="none"/>
        </w:rPr>
        <w:t xml:space="preserve">. </w:t>
      </w:r>
      <w:r w:rsidRPr="00BE48F5">
        <w:t xml:space="preserve">You can also find the latest updates from our team on </w:t>
      </w:r>
      <w:hyperlink r:id="rId19" w:history="1">
        <w:r w:rsidRPr="0007685E">
          <w:rPr>
            <w:rStyle w:val="Hyperlink"/>
          </w:rPr>
          <w:t>LinkedIn</w:t>
        </w:r>
      </w:hyperlink>
      <w:r w:rsidR="0007685E">
        <w:t>.</w:t>
      </w:r>
    </w:p>
    <w:tbl>
      <w:tblPr>
        <w:tblStyle w:val="TableGrid"/>
        <w:tblpPr w:leftFromText="181" w:rightFromText="181" w:horzAnchor="margin" w:tblpYSpec="bottom"/>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39"/>
      </w:tblGrid>
      <w:tr w:rsidR="00B31646" w14:paraId="4C19A05F" w14:textId="77777777" w:rsidTr="00F5613C">
        <w:trPr>
          <w:cantSplit/>
          <w:trHeight w:val="1701"/>
        </w:trPr>
        <w:tc>
          <w:tcPr>
            <w:tcW w:w="9639" w:type="dxa"/>
            <w:vAlign w:val="bottom"/>
          </w:tcPr>
          <w:p w14:paraId="596C223E" w14:textId="77777777" w:rsidR="00B31646" w:rsidRDefault="00B31646" w:rsidP="00F5613C">
            <w:pPr>
              <w:pStyle w:val="BPWeb"/>
            </w:pPr>
            <w:r>
              <w:t>twobirds.</w:t>
            </w:r>
            <w:bookmarkStart w:id="3" w:name="bmkBackPage"/>
            <w:bookmarkEnd w:id="3"/>
            <w:r>
              <w:t>com</w:t>
            </w:r>
          </w:p>
          <w:p w14:paraId="246A9704" w14:textId="77777777" w:rsidR="00B31646" w:rsidRDefault="00B31646" w:rsidP="00F5613C">
            <w:pPr>
              <w:pStyle w:val="BPOffices"/>
            </w:pPr>
            <w:bookmarkStart w:id="4" w:name="bmkTwoBirdsOffices"/>
            <w:r>
              <w:t xml:space="preserve">Abu Dhabi </w:t>
            </w:r>
            <w:r w:rsidRPr="00B31646">
              <w:rPr>
                <w:rStyle w:val="TwoBirdsAnd"/>
              </w:rPr>
              <w:t>&amp;</w:t>
            </w:r>
            <w:r>
              <w:t xml:space="preserve"> Amsterdam </w:t>
            </w:r>
            <w:r w:rsidRPr="00B31646">
              <w:rPr>
                <w:rStyle w:val="TwoBirdsAnd"/>
              </w:rPr>
              <w:t>&amp;</w:t>
            </w:r>
            <w:r>
              <w:t xml:space="preserve"> Beijing </w:t>
            </w:r>
            <w:r w:rsidRPr="00B31646">
              <w:rPr>
                <w:rStyle w:val="TwoBirdsAnd"/>
              </w:rPr>
              <w:t>&amp;</w:t>
            </w:r>
            <w:r>
              <w:t xml:space="preserve"> Bratislava </w:t>
            </w:r>
            <w:r w:rsidRPr="00B31646">
              <w:rPr>
                <w:rStyle w:val="TwoBirdsAnd"/>
              </w:rPr>
              <w:t>&amp;</w:t>
            </w:r>
            <w:r>
              <w:t xml:space="preserve"> Brussels </w:t>
            </w:r>
            <w:r w:rsidRPr="00B31646">
              <w:rPr>
                <w:rStyle w:val="TwoBirdsAnd"/>
              </w:rPr>
              <w:t>&amp;</w:t>
            </w:r>
            <w:r>
              <w:t xml:space="preserve"> Budapest </w:t>
            </w:r>
            <w:r w:rsidRPr="00B31646">
              <w:rPr>
                <w:rStyle w:val="TwoBirdsAnd"/>
              </w:rPr>
              <w:t>&amp;</w:t>
            </w:r>
            <w:r>
              <w:t xml:space="preserve"> Copenhagen </w:t>
            </w:r>
            <w:r w:rsidRPr="00B31646">
              <w:rPr>
                <w:rStyle w:val="TwoBirdsAnd"/>
              </w:rPr>
              <w:t>&amp;</w:t>
            </w:r>
            <w:r>
              <w:t xml:space="preserve"> Dubai </w:t>
            </w:r>
            <w:r w:rsidRPr="00B31646">
              <w:rPr>
                <w:rStyle w:val="TwoBirdsAnd"/>
              </w:rPr>
              <w:t>&amp;</w:t>
            </w:r>
            <w:r>
              <w:t xml:space="preserve"> Dusseldorf </w:t>
            </w:r>
            <w:r w:rsidRPr="00B31646">
              <w:rPr>
                <w:rStyle w:val="TwoBirdsAnd"/>
              </w:rPr>
              <w:t>&amp;</w:t>
            </w:r>
            <w:r>
              <w:t xml:space="preserve"> Frankfurt </w:t>
            </w:r>
            <w:r w:rsidRPr="00B31646">
              <w:rPr>
                <w:rStyle w:val="TwoBirdsAnd"/>
              </w:rPr>
              <w:t>&amp;</w:t>
            </w:r>
            <w:r>
              <w:t xml:space="preserve"> The Hague </w:t>
            </w:r>
            <w:r w:rsidRPr="00B31646">
              <w:rPr>
                <w:rStyle w:val="TwoBirdsAnd"/>
              </w:rPr>
              <w:t>&amp;</w:t>
            </w:r>
            <w:r>
              <w:t xml:space="preserve"> Hamburg </w:t>
            </w:r>
            <w:r w:rsidRPr="00B31646">
              <w:rPr>
                <w:rStyle w:val="TwoBirdsAnd"/>
              </w:rPr>
              <w:t>&amp;</w:t>
            </w:r>
            <w:r>
              <w:t xml:space="preserve"> Helsinki </w:t>
            </w:r>
            <w:r w:rsidRPr="00B31646">
              <w:rPr>
                <w:rStyle w:val="TwoBirdsAnd"/>
              </w:rPr>
              <w:t>&amp;</w:t>
            </w:r>
            <w:r>
              <w:t xml:space="preserve"> Hong Kong </w:t>
            </w:r>
            <w:r w:rsidRPr="00B31646">
              <w:rPr>
                <w:rStyle w:val="TwoBirdsAnd"/>
              </w:rPr>
              <w:t>&amp;</w:t>
            </w:r>
            <w:r>
              <w:t xml:space="preserve"> London </w:t>
            </w:r>
            <w:r w:rsidRPr="00B31646">
              <w:rPr>
                <w:rStyle w:val="TwoBirdsAnd"/>
              </w:rPr>
              <w:t>&amp;</w:t>
            </w:r>
            <w:r>
              <w:t xml:space="preserve"> Luxembourg </w:t>
            </w:r>
            <w:r w:rsidRPr="00B31646">
              <w:rPr>
                <w:rStyle w:val="TwoBirdsAnd"/>
              </w:rPr>
              <w:t>&amp;</w:t>
            </w:r>
            <w:r>
              <w:t xml:space="preserve"> Lyon </w:t>
            </w:r>
            <w:r w:rsidRPr="00B31646">
              <w:rPr>
                <w:rStyle w:val="TwoBirdsAnd"/>
              </w:rPr>
              <w:t>&amp;</w:t>
            </w:r>
            <w:r>
              <w:t xml:space="preserve"> Madrid </w:t>
            </w:r>
            <w:r w:rsidRPr="00B31646">
              <w:rPr>
                <w:rStyle w:val="TwoBirdsAnd"/>
              </w:rPr>
              <w:t>&amp;</w:t>
            </w:r>
            <w:r>
              <w:t xml:space="preserve"> Milan </w:t>
            </w:r>
            <w:r w:rsidRPr="00B31646">
              <w:rPr>
                <w:rStyle w:val="TwoBirdsAnd"/>
              </w:rPr>
              <w:t>&amp;</w:t>
            </w:r>
            <w:r>
              <w:t xml:space="preserve"> Munich </w:t>
            </w:r>
            <w:r w:rsidRPr="00B31646">
              <w:rPr>
                <w:rStyle w:val="TwoBirdsAnd"/>
              </w:rPr>
              <w:t>&amp;</w:t>
            </w:r>
            <w:r>
              <w:t xml:space="preserve"> Paris </w:t>
            </w:r>
            <w:r w:rsidRPr="00B31646">
              <w:rPr>
                <w:rStyle w:val="TwoBirdsAnd"/>
              </w:rPr>
              <w:t>&amp;</w:t>
            </w:r>
            <w:r>
              <w:t xml:space="preserve"> Prague </w:t>
            </w:r>
            <w:r w:rsidRPr="00B31646">
              <w:rPr>
                <w:rStyle w:val="TwoBirdsAnd"/>
              </w:rPr>
              <w:t>&amp;</w:t>
            </w:r>
            <w:r>
              <w:t xml:space="preserve"> Rome </w:t>
            </w:r>
            <w:r w:rsidRPr="00B31646">
              <w:rPr>
                <w:rStyle w:val="TwoBirdsAnd"/>
              </w:rPr>
              <w:t>&amp;</w:t>
            </w:r>
            <w:r>
              <w:t xml:space="preserve"> San Francisco </w:t>
            </w:r>
            <w:r w:rsidRPr="00B31646">
              <w:rPr>
                <w:rStyle w:val="TwoBirdsAnd"/>
              </w:rPr>
              <w:t>&amp;</w:t>
            </w:r>
            <w:r>
              <w:t xml:space="preserve"> Shanghai </w:t>
            </w:r>
            <w:r w:rsidRPr="00B31646">
              <w:rPr>
                <w:rStyle w:val="TwoBirdsAnd"/>
              </w:rPr>
              <w:t>&amp;</w:t>
            </w:r>
            <w:r>
              <w:t xml:space="preserve"> Singapore </w:t>
            </w:r>
            <w:r w:rsidRPr="00B31646">
              <w:rPr>
                <w:rStyle w:val="TwoBirdsAnd"/>
              </w:rPr>
              <w:t>&amp;</w:t>
            </w:r>
            <w:r>
              <w:t xml:space="preserve"> Stockholm </w:t>
            </w:r>
            <w:r w:rsidRPr="00B31646">
              <w:rPr>
                <w:rStyle w:val="TwoBirdsAnd"/>
              </w:rPr>
              <w:t>&amp;</w:t>
            </w:r>
            <w:r>
              <w:t xml:space="preserve"> Sydney </w:t>
            </w:r>
            <w:r w:rsidRPr="00B31646">
              <w:rPr>
                <w:rStyle w:val="TwoBirdsAnd"/>
              </w:rPr>
              <w:t>&amp;</w:t>
            </w:r>
            <w:r>
              <w:t xml:space="preserve"> Warsaw </w:t>
            </w:r>
            <w:r w:rsidRPr="00B31646">
              <w:rPr>
                <w:rStyle w:val="TwoBirdsAnd"/>
              </w:rPr>
              <w:t>&amp;</w:t>
            </w:r>
            <w:r>
              <w:t xml:space="preserve"> Satellite Office: Casablanca</w:t>
            </w:r>
            <w:bookmarkEnd w:id="4"/>
          </w:p>
          <w:p w14:paraId="6AF1AC05" w14:textId="77777777" w:rsidR="00B31646" w:rsidRDefault="00B31646" w:rsidP="00F5613C">
            <w:pPr>
              <w:pStyle w:val="BPDsiclaimer"/>
            </w:pPr>
            <w:bookmarkStart w:id="5" w:name="bmkTwoBirdsDisclaimer"/>
            <w:r>
              <w:t xml:space="preserve"> </w:t>
            </w:r>
          </w:p>
          <w:p w14:paraId="54613952" w14:textId="77777777" w:rsidR="00B31646" w:rsidRDefault="00B31646" w:rsidP="00F5613C">
            <w:pPr>
              <w:pStyle w:val="BPDsiclaimer"/>
            </w:pPr>
            <w:r>
              <w:t>Bird &amp; Bird is an international legal practice comprising Bird &amp; Bird LLP and its affiliated and associated businesses.</w:t>
            </w:r>
          </w:p>
          <w:p w14:paraId="30E0E238" w14:textId="77777777" w:rsidR="00B31646" w:rsidRDefault="00B31646" w:rsidP="00F5613C">
            <w:pPr>
              <w:pStyle w:val="BPDsiclaimer"/>
            </w:pPr>
            <w:r>
              <w:t xml:space="preserve"> </w:t>
            </w:r>
          </w:p>
          <w:p w14:paraId="3E53599B" w14:textId="77777777" w:rsidR="00B31646" w:rsidRDefault="00B31646" w:rsidP="00F5613C">
            <w:pPr>
              <w:pStyle w:val="BPDsiclaimer"/>
            </w:pPr>
            <w:r>
              <w:t>Bird &amp; Bird LLP is a limited liability partnership, registered in England and Wales with registered number OC340318 and is authorised and regulated by the Solicitors Regulation Authority (SRA) with SRA ID497264. Its registered office and principal place of business is at 12 New Fetter Lane, London EC4A 1JP. A list of members of Bird &amp; Bird LLP and of any non-members who are designated as partners, and of their respective professional qualifications, is open to inspection at that address.</w:t>
            </w:r>
            <w:bookmarkEnd w:id="5"/>
          </w:p>
          <w:p w14:paraId="32AA58B3" w14:textId="188113D0" w:rsidR="0007685E" w:rsidRPr="0007685E" w:rsidRDefault="00B31646" w:rsidP="0007685E">
            <w:pPr>
              <w:pStyle w:val="BPDsiclaimer"/>
              <w:jc w:val="right"/>
            </w:pPr>
            <w:r w:rsidRPr="00A1673D">
              <w:fldChar w:fldCharType="begin"/>
            </w:r>
            <w:r w:rsidRPr="00A1673D">
              <w:instrText xml:space="preserve"> IF </w:instrText>
            </w:r>
            <w:fldSimple w:instr=" DOCPROPERTY  BBDocRef  \* MERGEFORMAT ">
              <w:r w:rsidR="00573EA0" w:rsidRPr="00573EA0">
                <w:rPr>
                  <w:lang w:val="en-US"/>
                </w:rPr>
                <w:instrText>50911379.1</w:instrText>
              </w:r>
            </w:fldSimple>
            <w:r w:rsidRPr="00A1673D">
              <w:instrText xml:space="preserve"> = "</w:instrText>
            </w:r>
            <w:r w:rsidRPr="000B1931">
              <w:instrText>Error! Unknown document property name.</w:instrText>
            </w:r>
            <w:r w:rsidRPr="00A1673D">
              <w:instrText xml:space="preserve">" " " </w:instrText>
            </w:r>
            <w:fldSimple w:instr=" DOCPROPERTY  BBDocRef  \* MERGEFORMAT ">
              <w:r w:rsidR="00573EA0" w:rsidRPr="00573EA0">
                <w:rPr>
                  <w:b/>
                  <w:bCs/>
                  <w:lang w:val="en-US"/>
                </w:rPr>
                <w:instrText>50911379.1</w:instrText>
              </w:r>
            </w:fldSimple>
            <w:r w:rsidRPr="00A1673D">
              <w:instrText xml:space="preserve"> \* MERGEFORMAT </w:instrText>
            </w:r>
            <w:r w:rsidRPr="00A1673D">
              <w:fldChar w:fldCharType="separate"/>
            </w:r>
            <w:r w:rsidR="00573EA0" w:rsidRPr="00573EA0">
              <w:rPr>
                <w:noProof/>
              </w:rPr>
              <w:t>50911379.1</w:t>
            </w:r>
            <w:r w:rsidRPr="00A1673D">
              <w:fldChar w:fldCharType="end"/>
            </w:r>
          </w:p>
        </w:tc>
      </w:tr>
    </w:tbl>
    <w:p w14:paraId="5D19864C" w14:textId="7A95C28B" w:rsidR="00883585" w:rsidRPr="00883585" w:rsidRDefault="00883585" w:rsidP="00883585">
      <w:pPr>
        <w:tabs>
          <w:tab w:val="left" w:pos="1419"/>
        </w:tabs>
      </w:pPr>
    </w:p>
    <w:sectPr w:rsidR="00883585" w:rsidRPr="00883585" w:rsidSect="00B31646">
      <w:headerReference w:type="first" r:id="rId20"/>
      <w:type w:val="continuous"/>
      <w:pgSz w:w="11906" w:h="16838" w:code="9"/>
      <w:pgMar w:top="1134" w:right="1134" w:bottom="1134" w:left="1134" w:header="567" w:footer="567" w:gutter="0"/>
      <w:pgNumType w:start="1"/>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2C731" w14:textId="77777777" w:rsidR="00865E58" w:rsidRDefault="00865E58" w:rsidP="00CC5B93">
      <w:pPr>
        <w:spacing w:after="0" w:line="240" w:lineRule="auto"/>
      </w:pPr>
      <w:r>
        <w:separator/>
      </w:r>
    </w:p>
  </w:endnote>
  <w:endnote w:type="continuationSeparator" w:id="0">
    <w:p w14:paraId="1C7A5038" w14:textId="77777777" w:rsidR="00865E58" w:rsidRDefault="00865E58" w:rsidP="00CC5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ird &amp; Bird">
    <w:panose1 w:val="02000503070000020004"/>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9CFD9" w14:textId="77777777" w:rsidR="00407D3D" w:rsidRDefault="00407D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31EC3" w14:textId="77777777" w:rsidR="00407D3D" w:rsidRDefault="00407D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6BE4" w14:textId="77777777" w:rsidR="00407D3D" w:rsidRDefault="00407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E498D" w14:textId="77777777" w:rsidR="00865E58" w:rsidRDefault="00865E58" w:rsidP="00CC5B93">
      <w:pPr>
        <w:spacing w:after="0" w:line="240" w:lineRule="auto"/>
      </w:pPr>
      <w:r>
        <w:separator/>
      </w:r>
    </w:p>
  </w:footnote>
  <w:footnote w:type="continuationSeparator" w:id="0">
    <w:p w14:paraId="1D6A591D" w14:textId="77777777" w:rsidR="00865E58" w:rsidRDefault="00865E58" w:rsidP="00CC5B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28B6" w14:textId="77777777" w:rsidR="00407D3D" w:rsidRDefault="00407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70D4" w14:textId="77777777" w:rsidR="00407D3D" w:rsidRDefault="00407D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601C" w14:textId="2D8E7439" w:rsidR="00B31646" w:rsidRDefault="00B31646">
    <w:pPr>
      <w:pStyle w:val="Header"/>
    </w:pPr>
    <w:r>
      <w:rPr>
        <w:noProof/>
      </w:rPr>
      <mc:AlternateContent>
        <mc:Choice Requires="wps">
          <w:drawing>
            <wp:anchor distT="0" distB="0" distL="114300" distR="114300" simplePos="0" relativeHeight="251668991" behindDoc="0" locked="0" layoutInCell="1" allowOverlap="1" wp14:anchorId="4D0D7CDB" wp14:editId="1C83C054">
              <wp:simplePos x="0" y="0"/>
              <wp:positionH relativeFrom="page">
                <wp:align>left</wp:align>
              </wp:positionH>
              <wp:positionV relativeFrom="paragraph">
                <wp:posOffset>-346397</wp:posOffset>
              </wp:positionV>
              <wp:extent cx="7540142" cy="2211392"/>
              <wp:effectExtent l="0" t="0" r="3810" b="0"/>
              <wp:wrapNone/>
              <wp:docPr id="16" name="Rectangle 16"/>
              <wp:cNvGraphicFramePr/>
              <a:graphic xmlns:a="http://schemas.openxmlformats.org/drawingml/2006/main">
                <a:graphicData uri="http://schemas.microsoft.com/office/word/2010/wordprocessingShape">
                  <wps:wsp>
                    <wps:cNvSpPr/>
                    <wps:spPr>
                      <a:xfrm>
                        <a:off x="0" y="0"/>
                        <a:ext cx="7540142" cy="2211392"/>
                      </a:xfrm>
                      <a:prstGeom prst="rect">
                        <a:avLst/>
                      </a:prstGeom>
                      <a:solidFill>
                        <a:srgbClr val="00000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1F9830" id="Rectangle 16" o:spid="_x0000_s1026" style="position:absolute;margin-left:0;margin-top:-27.3pt;width:593.7pt;height:174.15pt;z-index:251668991;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" fillcolor="black" stroked="f" strokeweight="2pt">
              <v:fill opacity="16448f"/>
              <w10:wrap anchorx="page"/>
            </v:rect>
          </w:pict>
        </mc:Fallback>
      </mc:AlternateContent>
    </w:r>
    <w:r w:rsidRPr="00B31646">
      <w:rPr>
        <w:noProof/>
      </w:rPr>
      <w:drawing>
        <wp:anchor distT="0" distB="0" distL="114300" distR="114300" simplePos="0" relativeHeight="251668480" behindDoc="1" locked="0" layoutInCell="1" allowOverlap="1" wp14:anchorId="78E9A38D" wp14:editId="1DF9AC04">
          <wp:simplePos x="0" y="0"/>
          <wp:positionH relativeFrom="page">
            <wp:align>right</wp:align>
          </wp:positionH>
          <wp:positionV relativeFrom="paragraph">
            <wp:posOffset>-360130</wp:posOffset>
          </wp:positionV>
          <wp:extent cx="7554036" cy="2225141"/>
          <wp:effectExtent l="0" t="0" r="889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4036" cy="2225141"/>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639" w:type="dxa"/>
      <w:tblLayout w:type="fixed"/>
      <w:tblCellMar>
        <w:left w:w="0" w:type="dxa"/>
        <w:right w:w="0" w:type="dxa"/>
      </w:tblCellMar>
      <w:tblLook w:val="04A0" w:firstRow="1" w:lastRow="0" w:firstColumn="1" w:lastColumn="0" w:noHBand="0" w:noVBand="1"/>
    </w:tblPr>
    <w:tblGrid>
      <w:gridCol w:w="9639"/>
    </w:tblGrid>
    <w:tr w:rsidR="00B31646" w14:paraId="22CA86A9" w14:textId="77777777" w:rsidTr="00B31646">
      <w:trPr>
        <w:trHeight w:hRule="exact" w:val="2552"/>
      </w:trPr>
      <w:tc>
        <w:tcPr>
          <w:tcW w:w="9854" w:type="dxa"/>
          <w:tcBorders>
            <w:top w:val="nil"/>
            <w:left w:val="nil"/>
            <w:bottom w:val="nil"/>
            <w:right w:val="nil"/>
          </w:tcBorders>
        </w:tcPr>
        <w:bookmarkStart w:id="0" w:name="bmkTitlePage"/>
        <w:bookmarkEnd w:id="0"/>
        <w:p w14:paraId="1101DC47" w14:textId="50CE860E" w:rsidR="00B31646" w:rsidRDefault="00B31646" w:rsidP="00A716FE">
          <w:pPr>
            <w:pStyle w:val="DocTitle"/>
          </w:pPr>
          <w:r>
            <w:rPr>
              <w:noProof/>
              <w:lang w:eastAsia="zh-CN"/>
            </w:rPr>
            <mc:AlternateContent>
              <mc:Choice Requires="wpg">
                <w:drawing>
                  <wp:anchor distT="0" distB="0" distL="114300" distR="114300" simplePos="0" relativeHeight="251669504" behindDoc="0" locked="0" layoutInCell="1" allowOverlap="1" wp14:anchorId="1AC512F1" wp14:editId="55674A24">
                    <wp:simplePos x="0" y="0"/>
                    <wp:positionH relativeFrom="column">
                      <wp:posOffset>-201541</wp:posOffset>
                    </wp:positionH>
                    <wp:positionV relativeFrom="paragraph">
                      <wp:posOffset>-59178</wp:posOffset>
                    </wp:positionV>
                    <wp:extent cx="1508367" cy="266132"/>
                    <wp:effectExtent l="0" t="0" r="0" b="635"/>
                    <wp:wrapNone/>
                    <wp:docPr id="67" name="Bird&amp;BirdLogo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08367" cy="266132"/>
                              <a:chOff x="0" y="0"/>
                              <a:chExt cx="6257290" cy="1103630"/>
                            </a:xfrm>
                          </wpg:grpSpPr>
                          <wps:wsp>
                            <wps:cNvPr id="68" name="Freeform 5"/>
                            <wps:cNvSpPr>
                              <a:spLocks/>
                            </wps:cNvSpPr>
                            <wps:spPr bwMode="auto">
                              <a:xfrm>
                                <a:off x="887095" y="83820"/>
                                <a:ext cx="198120" cy="189230"/>
                              </a:xfrm>
                              <a:custGeom>
                                <a:avLst/>
                                <a:gdLst>
                                  <a:gd name="T0" fmla="*/ 156 w 312"/>
                                  <a:gd name="T1" fmla="*/ 0 h 298"/>
                                  <a:gd name="T2" fmla="*/ 156 w 312"/>
                                  <a:gd name="T3" fmla="*/ 0 h 298"/>
                                  <a:gd name="T4" fmla="*/ 127 w 312"/>
                                  <a:gd name="T5" fmla="*/ 0 h 298"/>
                                  <a:gd name="T6" fmla="*/ 97 w 312"/>
                                  <a:gd name="T7" fmla="*/ 10 h 298"/>
                                  <a:gd name="T8" fmla="*/ 68 w 312"/>
                                  <a:gd name="T9" fmla="*/ 24 h 298"/>
                                  <a:gd name="T10" fmla="*/ 44 w 312"/>
                                  <a:gd name="T11" fmla="*/ 44 h 298"/>
                                  <a:gd name="T12" fmla="*/ 24 w 312"/>
                                  <a:gd name="T13" fmla="*/ 63 h 298"/>
                                  <a:gd name="T14" fmla="*/ 9 w 312"/>
                                  <a:gd name="T15" fmla="*/ 88 h 298"/>
                                  <a:gd name="T16" fmla="*/ 4 w 312"/>
                                  <a:gd name="T17" fmla="*/ 117 h 298"/>
                                  <a:gd name="T18" fmla="*/ 0 w 312"/>
                                  <a:gd name="T19" fmla="*/ 151 h 298"/>
                                  <a:gd name="T20" fmla="*/ 0 w 312"/>
                                  <a:gd name="T21" fmla="*/ 151 h 298"/>
                                  <a:gd name="T22" fmla="*/ 4 w 312"/>
                                  <a:gd name="T23" fmla="*/ 180 h 298"/>
                                  <a:gd name="T24" fmla="*/ 14 w 312"/>
                                  <a:gd name="T25" fmla="*/ 205 h 298"/>
                                  <a:gd name="T26" fmla="*/ 29 w 312"/>
                                  <a:gd name="T27" fmla="*/ 229 h 298"/>
                                  <a:gd name="T28" fmla="*/ 48 w 312"/>
                                  <a:gd name="T29" fmla="*/ 254 h 298"/>
                                  <a:gd name="T30" fmla="*/ 68 w 312"/>
                                  <a:gd name="T31" fmla="*/ 273 h 298"/>
                                  <a:gd name="T32" fmla="*/ 97 w 312"/>
                                  <a:gd name="T33" fmla="*/ 288 h 298"/>
                                  <a:gd name="T34" fmla="*/ 127 w 312"/>
                                  <a:gd name="T35" fmla="*/ 298 h 298"/>
                                  <a:gd name="T36" fmla="*/ 156 w 312"/>
                                  <a:gd name="T37" fmla="*/ 298 h 298"/>
                                  <a:gd name="T38" fmla="*/ 156 w 312"/>
                                  <a:gd name="T39" fmla="*/ 298 h 298"/>
                                  <a:gd name="T40" fmla="*/ 185 w 312"/>
                                  <a:gd name="T41" fmla="*/ 298 h 298"/>
                                  <a:gd name="T42" fmla="*/ 214 w 312"/>
                                  <a:gd name="T43" fmla="*/ 288 h 298"/>
                                  <a:gd name="T44" fmla="*/ 244 w 312"/>
                                  <a:gd name="T45" fmla="*/ 273 h 298"/>
                                  <a:gd name="T46" fmla="*/ 263 w 312"/>
                                  <a:gd name="T47" fmla="*/ 254 h 298"/>
                                  <a:gd name="T48" fmla="*/ 283 w 312"/>
                                  <a:gd name="T49" fmla="*/ 229 h 298"/>
                                  <a:gd name="T50" fmla="*/ 297 w 312"/>
                                  <a:gd name="T51" fmla="*/ 205 h 298"/>
                                  <a:gd name="T52" fmla="*/ 307 w 312"/>
                                  <a:gd name="T53" fmla="*/ 180 h 298"/>
                                  <a:gd name="T54" fmla="*/ 312 w 312"/>
                                  <a:gd name="T55" fmla="*/ 151 h 298"/>
                                  <a:gd name="T56" fmla="*/ 312 w 312"/>
                                  <a:gd name="T57" fmla="*/ 151 h 298"/>
                                  <a:gd name="T58" fmla="*/ 307 w 312"/>
                                  <a:gd name="T59" fmla="*/ 117 h 298"/>
                                  <a:gd name="T60" fmla="*/ 297 w 312"/>
                                  <a:gd name="T61" fmla="*/ 93 h 298"/>
                                  <a:gd name="T62" fmla="*/ 283 w 312"/>
                                  <a:gd name="T63" fmla="*/ 63 h 298"/>
                                  <a:gd name="T64" fmla="*/ 268 w 312"/>
                                  <a:gd name="T65" fmla="*/ 44 h 298"/>
                                  <a:gd name="T66" fmla="*/ 244 w 312"/>
                                  <a:gd name="T67" fmla="*/ 24 h 298"/>
                                  <a:gd name="T68" fmla="*/ 219 w 312"/>
                                  <a:gd name="T69" fmla="*/ 10 h 298"/>
                                  <a:gd name="T70" fmla="*/ 190 w 312"/>
                                  <a:gd name="T71" fmla="*/ 0 h 298"/>
                                  <a:gd name="T72" fmla="*/ 156 w 312"/>
                                  <a:gd name="T73" fmla="*/ 0 h 298"/>
                                  <a:gd name="T74" fmla="*/ 156 w 312"/>
                                  <a:gd name="T75"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12" h="298">
                                    <a:moveTo>
                                      <a:pt x="156" y="0"/>
                                    </a:moveTo>
                                    <a:lnTo>
                                      <a:pt x="156" y="0"/>
                                    </a:lnTo>
                                    <a:lnTo>
                                      <a:pt x="127" y="0"/>
                                    </a:lnTo>
                                    <a:lnTo>
                                      <a:pt x="97" y="10"/>
                                    </a:lnTo>
                                    <a:lnTo>
                                      <a:pt x="68" y="24"/>
                                    </a:lnTo>
                                    <a:lnTo>
                                      <a:pt x="44" y="44"/>
                                    </a:lnTo>
                                    <a:lnTo>
                                      <a:pt x="24" y="63"/>
                                    </a:lnTo>
                                    <a:lnTo>
                                      <a:pt x="9" y="88"/>
                                    </a:lnTo>
                                    <a:lnTo>
                                      <a:pt x="4" y="117"/>
                                    </a:lnTo>
                                    <a:lnTo>
                                      <a:pt x="0" y="151"/>
                                    </a:lnTo>
                                    <a:lnTo>
                                      <a:pt x="0" y="151"/>
                                    </a:lnTo>
                                    <a:lnTo>
                                      <a:pt x="4" y="180"/>
                                    </a:lnTo>
                                    <a:lnTo>
                                      <a:pt x="14" y="205"/>
                                    </a:lnTo>
                                    <a:lnTo>
                                      <a:pt x="29" y="229"/>
                                    </a:lnTo>
                                    <a:lnTo>
                                      <a:pt x="48" y="254"/>
                                    </a:lnTo>
                                    <a:lnTo>
                                      <a:pt x="68" y="273"/>
                                    </a:lnTo>
                                    <a:lnTo>
                                      <a:pt x="97" y="288"/>
                                    </a:lnTo>
                                    <a:lnTo>
                                      <a:pt x="127" y="298"/>
                                    </a:lnTo>
                                    <a:lnTo>
                                      <a:pt x="156" y="298"/>
                                    </a:lnTo>
                                    <a:lnTo>
                                      <a:pt x="156" y="298"/>
                                    </a:lnTo>
                                    <a:lnTo>
                                      <a:pt x="185" y="298"/>
                                    </a:lnTo>
                                    <a:lnTo>
                                      <a:pt x="214" y="288"/>
                                    </a:lnTo>
                                    <a:lnTo>
                                      <a:pt x="244" y="273"/>
                                    </a:lnTo>
                                    <a:lnTo>
                                      <a:pt x="263" y="254"/>
                                    </a:lnTo>
                                    <a:lnTo>
                                      <a:pt x="283" y="229"/>
                                    </a:lnTo>
                                    <a:lnTo>
                                      <a:pt x="297" y="205"/>
                                    </a:lnTo>
                                    <a:lnTo>
                                      <a:pt x="307" y="180"/>
                                    </a:lnTo>
                                    <a:lnTo>
                                      <a:pt x="312" y="151"/>
                                    </a:lnTo>
                                    <a:lnTo>
                                      <a:pt x="312" y="151"/>
                                    </a:lnTo>
                                    <a:lnTo>
                                      <a:pt x="307" y="117"/>
                                    </a:lnTo>
                                    <a:lnTo>
                                      <a:pt x="297" y="93"/>
                                    </a:lnTo>
                                    <a:lnTo>
                                      <a:pt x="283" y="63"/>
                                    </a:lnTo>
                                    <a:lnTo>
                                      <a:pt x="268" y="44"/>
                                    </a:lnTo>
                                    <a:lnTo>
                                      <a:pt x="244" y="24"/>
                                    </a:lnTo>
                                    <a:lnTo>
                                      <a:pt x="219" y="10"/>
                                    </a:lnTo>
                                    <a:lnTo>
                                      <a:pt x="190" y="0"/>
                                    </a:lnTo>
                                    <a:lnTo>
                                      <a:pt x="156" y="0"/>
                                    </a:lnTo>
                                    <a:lnTo>
                                      <a:pt x="156" y="0"/>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
                            <wps:cNvSpPr>
                              <a:spLocks/>
                            </wps:cNvSpPr>
                            <wps:spPr bwMode="auto">
                              <a:xfrm>
                                <a:off x="4660265" y="83820"/>
                                <a:ext cx="198755" cy="189230"/>
                              </a:xfrm>
                              <a:custGeom>
                                <a:avLst/>
                                <a:gdLst>
                                  <a:gd name="T0" fmla="*/ 156 w 313"/>
                                  <a:gd name="T1" fmla="*/ 0 h 298"/>
                                  <a:gd name="T2" fmla="*/ 156 w 313"/>
                                  <a:gd name="T3" fmla="*/ 0 h 298"/>
                                  <a:gd name="T4" fmla="*/ 122 w 313"/>
                                  <a:gd name="T5" fmla="*/ 0 h 298"/>
                                  <a:gd name="T6" fmla="*/ 93 w 313"/>
                                  <a:gd name="T7" fmla="*/ 10 h 298"/>
                                  <a:gd name="T8" fmla="*/ 69 w 313"/>
                                  <a:gd name="T9" fmla="*/ 24 h 298"/>
                                  <a:gd name="T10" fmla="*/ 44 w 313"/>
                                  <a:gd name="T11" fmla="*/ 44 h 298"/>
                                  <a:gd name="T12" fmla="*/ 25 w 313"/>
                                  <a:gd name="T13" fmla="*/ 63 h 298"/>
                                  <a:gd name="T14" fmla="*/ 10 w 313"/>
                                  <a:gd name="T15" fmla="*/ 88 h 298"/>
                                  <a:gd name="T16" fmla="*/ 5 w 313"/>
                                  <a:gd name="T17" fmla="*/ 117 h 298"/>
                                  <a:gd name="T18" fmla="*/ 0 w 313"/>
                                  <a:gd name="T19" fmla="*/ 151 h 298"/>
                                  <a:gd name="T20" fmla="*/ 0 w 313"/>
                                  <a:gd name="T21" fmla="*/ 151 h 298"/>
                                  <a:gd name="T22" fmla="*/ 5 w 313"/>
                                  <a:gd name="T23" fmla="*/ 180 h 298"/>
                                  <a:gd name="T24" fmla="*/ 10 w 313"/>
                                  <a:gd name="T25" fmla="*/ 205 h 298"/>
                                  <a:gd name="T26" fmla="*/ 30 w 313"/>
                                  <a:gd name="T27" fmla="*/ 229 h 298"/>
                                  <a:gd name="T28" fmla="*/ 49 w 313"/>
                                  <a:gd name="T29" fmla="*/ 254 h 298"/>
                                  <a:gd name="T30" fmla="*/ 69 w 313"/>
                                  <a:gd name="T31" fmla="*/ 273 h 298"/>
                                  <a:gd name="T32" fmla="*/ 98 w 313"/>
                                  <a:gd name="T33" fmla="*/ 288 h 298"/>
                                  <a:gd name="T34" fmla="*/ 127 w 313"/>
                                  <a:gd name="T35" fmla="*/ 298 h 298"/>
                                  <a:gd name="T36" fmla="*/ 156 w 313"/>
                                  <a:gd name="T37" fmla="*/ 298 h 298"/>
                                  <a:gd name="T38" fmla="*/ 156 w 313"/>
                                  <a:gd name="T39" fmla="*/ 298 h 298"/>
                                  <a:gd name="T40" fmla="*/ 186 w 313"/>
                                  <a:gd name="T41" fmla="*/ 298 h 298"/>
                                  <a:gd name="T42" fmla="*/ 215 w 313"/>
                                  <a:gd name="T43" fmla="*/ 288 h 298"/>
                                  <a:gd name="T44" fmla="*/ 239 w 313"/>
                                  <a:gd name="T45" fmla="*/ 273 h 298"/>
                                  <a:gd name="T46" fmla="*/ 264 w 313"/>
                                  <a:gd name="T47" fmla="*/ 254 h 298"/>
                                  <a:gd name="T48" fmla="*/ 283 w 313"/>
                                  <a:gd name="T49" fmla="*/ 229 h 298"/>
                                  <a:gd name="T50" fmla="*/ 298 w 313"/>
                                  <a:gd name="T51" fmla="*/ 205 h 298"/>
                                  <a:gd name="T52" fmla="*/ 308 w 313"/>
                                  <a:gd name="T53" fmla="*/ 180 h 298"/>
                                  <a:gd name="T54" fmla="*/ 313 w 313"/>
                                  <a:gd name="T55" fmla="*/ 151 h 298"/>
                                  <a:gd name="T56" fmla="*/ 313 w 313"/>
                                  <a:gd name="T57" fmla="*/ 151 h 298"/>
                                  <a:gd name="T58" fmla="*/ 308 w 313"/>
                                  <a:gd name="T59" fmla="*/ 117 h 298"/>
                                  <a:gd name="T60" fmla="*/ 298 w 313"/>
                                  <a:gd name="T61" fmla="*/ 93 h 298"/>
                                  <a:gd name="T62" fmla="*/ 283 w 313"/>
                                  <a:gd name="T63" fmla="*/ 63 h 298"/>
                                  <a:gd name="T64" fmla="*/ 264 w 313"/>
                                  <a:gd name="T65" fmla="*/ 44 h 298"/>
                                  <a:gd name="T66" fmla="*/ 244 w 313"/>
                                  <a:gd name="T67" fmla="*/ 24 h 298"/>
                                  <a:gd name="T68" fmla="*/ 215 w 313"/>
                                  <a:gd name="T69" fmla="*/ 10 h 298"/>
                                  <a:gd name="T70" fmla="*/ 186 w 313"/>
                                  <a:gd name="T71" fmla="*/ 0 h 298"/>
                                  <a:gd name="T72" fmla="*/ 156 w 313"/>
                                  <a:gd name="T73" fmla="*/ 0 h 298"/>
                                  <a:gd name="T74" fmla="*/ 156 w 313"/>
                                  <a:gd name="T75"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13" h="298">
                                    <a:moveTo>
                                      <a:pt x="156" y="0"/>
                                    </a:moveTo>
                                    <a:lnTo>
                                      <a:pt x="156" y="0"/>
                                    </a:lnTo>
                                    <a:lnTo>
                                      <a:pt x="122" y="0"/>
                                    </a:lnTo>
                                    <a:lnTo>
                                      <a:pt x="93" y="10"/>
                                    </a:lnTo>
                                    <a:lnTo>
                                      <a:pt x="69" y="24"/>
                                    </a:lnTo>
                                    <a:lnTo>
                                      <a:pt x="44" y="44"/>
                                    </a:lnTo>
                                    <a:lnTo>
                                      <a:pt x="25" y="63"/>
                                    </a:lnTo>
                                    <a:lnTo>
                                      <a:pt x="10" y="88"/>
                                    </a:lnTo>
                                    <a:lnTo>
                                      <a:pt x="5" y="117"/>
                                    </a:lnTo>
                                    <a:lnTo>
                                      <a:pt x="0" y="151"/>
                                    </a:lnTo>
                                    <a:lnTo>
                                      <a:pt x="0" y="151"/>
                                    </a:lnTo>
                                    <a:lnTo>
                                      <a:pt x="5" y="180"/>
                                    </a:lnTo>
                                    <a:lnTo>
                                      <a:pt x="10" y="205"/>
                                    </a:lnTo>
                                    <a:lnTo>
                                      <a:pt x="30" y="229"/>
                                    </a:lnTo>
                                    <a:lnTo>
                                      <a:pt x="49" y="254"/>
                                    </a:lnTo>
                                    <a:lnTo>
                                      <a:pt x="69" y="273"/>
                                    </a:lnTo>
                                    <a:lnTo>
                                      <a:pt x="98" y="288"/>
                                    </a:lnTo>
                                    <a:lnTo>
                                      <a:pt x="127" y="298"/>
                                    </a:lnTo>
                                    <a:lnTo>
                                      <a:pt x="156" y="298"/>
                                    </a:lnTo>
                                    <a:lnTo>
                                      <a:pt x="156" y="298"/>
                                    </a:lnTo>
                                    <a:lnTo>
                                      <a:pt x="186" y="298"/>
                                    </a:lnTo>
                                    <a:lnTo>
                                      <a:pt x="215" y="288"/>
                                    </a:lnTo>
                                    <a:lnTo>
                                      <a:pt x="239" y="273"/>
                                    </a:lnTo>
                                    <a:lnTo>
                                      <a:pt x="264" y="254"/>
                                    </a:lnTo>
                                    <a:lnTo>
                                      <a:pt x="283" y="229"/>
                                    </a:lnTo>
                                    <a:lnTo>
                                      <a:pt x="298" y="205"/>
                                    </a:lnTo>
                                    <a:lnTo>
                                      <a:pt x="308" y="180"/>
                                    </a:lnTo>
                                    <a:lnTo>
                                      <a:pt x="313" y="151"/>
                                    </a:lnTo>
                                    <a:lnTo>
                                      <a:pt x="313" y="151"/>
                                    </a:lnTo>
                                    <a:lnTo>
                                      <a:pt x="308" y="117"/>
                                    </a:lnTo>
                                    <a:lnTo>
                                      <a:pt x="298" y="93"/>
                                    </a:lnTo>
                                    <a:lnTo>
                                      <a:pt x="283" y="63"/>
                                    </a:lnTo>
                                    <a:lnTo>
                                      <a:pt x="264" y="44"/>
                                    </a:lnTo>
                                    <a:lnTo>
                                      <a:pt x="244" y="24"/>
                                    </a:lnTo>
                                    <a:lnTo>
                                      <a:pt x="215" y="10"/>
                                    </a:lnTo>
                                    <a:lnTo>
                                      <a:pt x="186" y="0"/>
                                    </a:lnTo>
                                    <a:lnTo>
                                      <a:pt x="156" y="0"/>
                                    </a:lnTo>
                                    <a:lnTo>
                                      <a:pt x="156" y="0"/>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
                            <wps:cNvSpPr>
                              <a:spLocks noEditPoints="1"/>
                            </wps:cNvSpPr>
                            <wps:spPr bwMode="auto">
                              <a:xfrm>
                                <a:off x="0" y="120650"/>
                                <a:ext cx="787400" cy="964565"/>
                              </a:xfrm>
                              <a:custGeom>
                                <a:avLst/>
                                <a:gdLst>
                                  <a:gd name="T0" fmla="*/ 898 w 1240"/>
                                  <a:gd name="T1" fmla="*/ 694 h 1519"/>
                                  <a:gd name="T2" fmla="*/ 1050 w 1240"/>
                                  <a:gd name="T3" fmla="*/ 616 h 1519"/>
                                  <a:gd name="T4" fmla="*/ 1108 w 1240"/>
                                  <a:gd name="T5" fmla="*/ 547 h 1519"/>
                                  <a:gd name="T6" fmla="*/ 1148 w 1240"/>
                                  <a:gd name="T7" fmla="*/ 464 h 1519"/>
                                  <a:gd name="T8" fmla="*/ 1157 w 1240"/>
                                  <a:gd name="T9" fmla="*/ 362 h 1519"/>
                                  <a:gd name="T10" fmla="*/ 1138 w 1240"/>
                                  <a:gd name="T11" fmla="*/ 240 h 1519"/>
                                  <a:gd name="T12" fmla="*/ 1079 w 1240"/>
                                  <a:gd name="T13" fmla="*/ 142 h 1519"/>
                                  <a:gd name="T14" fmla="*/ 986 w 1240"/>
                                  <a:gd name="T15" fmla="*/ 69 h 1519"/>
                                  <a:gd name="T16" fmla="*/ 855 w 1240"/>
                                  <a:gd name="T17" fmla="*/ 25 h 1519"/>
                                  <a:gd name="T18" fmla="*/ 679 w 1240"/>
                                  <a:gd name="T19" fmla="*/ 0 h 1519"/>
                                  <a:gd name="T20" fmla="*/ 0 w 1240"/>
                                  <a:gd name="T21" fmla="*/ 113 h 1519"/>
                                  <a:gd name="T22" fmla="*/ 142 w 1240"/>
                                  <a:gd name="T23" fmla="*/ 118 h 1519"/>
                                  <a:gd name="T24" fmla="*/ 176 w 1240"/>
                                  <a:gd name="T25" fmla="*/ 166 h 1519"/>
                                  <a:gd name="T26" fmla="*/ 176 w 1240"/>
                                  <a:gd name="T27" fmla="*/ 1294 h 1519"/>
                                  <a:gd name="T28" fmla="*/ 171 w 1240"/>
                                  <a:gd name="T29" fmla="*/ 1362 h 1519"/>
                                  <a:gd name="T30" fmla="*/ 156 w 1240"/>
                                  <a:gd name="T31" fmla="*/ 1397 h 1519"/>
                                  <a:gd name="T32" fmla="*/ 0 w 1240"/>
                                  <a:gd name="T33" fmla="*/ 1406 h 1519"/>
                                  <a:gd name="T34" fmla="*/ 669 w 1240"/>
                                  <a:gd name="T35" fmla="*/ 1519 h 1519"/>
                                  <a:gd name="T36" fmla="*/ 855 w 1240"/>
                                  <a:gd name="T37" fmla="*/ 1504 h 1519"/>
                                  <a:gd name="T38" fmla="*/ 1006 w 1240"/>
                                  <a:gd name="T39" fmla="*/ 1455 h 1519"/>
                                  <a:gd name="T40" fmla="*/ 1123 w 1240"/>
                                  <a:gd name="T41" fmla="*/ 1377 h 1519"/>
                                  <a:gd name="T42" fmla="*/ 1201 w 1240"/>
                                  <a:gd name="T43" fmla="*/ 1270 h 1519"/>
                                  <a:gd name="T44" fmla="*/ 1235 w 1240"/>
                                  <a:gd name="T45" fmla="*/ 1138 h 1519"/>
                                  <a:gd name="T46" fmla="*/ 1235 w 1240"/>
                                  <a:gd name="T47" fmla="*/ 1050 h 1519"/>
                                  <a:gd name="T48" fmla="*/ 1211 w 1240"/>
                                  <a:gd name="T49" fmla="*/ 943 h 1519"/>
                                  <a:gd name="T50" fmla="*/ 1157 w 1240"/>
                                  <a:gd name="T51" fmla="*/ 860 h 1519"/>
                                  <a:gd name="T52" fmla="*/ 1074 w 1240"/>
                                  <a:gd name="T53" fmla="*/ 791 h 1519"/>
                                  <a:gd name="T54" fmla="*/ 962 w 1240"/>
                                  <a:gd name="T55" fmla="*/ 742 h 1519"/>
                                  <a:gd name="T56" fmla="*/ 820 w 1240"/>
                                  <a:gd name="T57" fmla="*/ 718 h 1519"/>
                                  <a:gd name="T58" fmla="*/ 962 w 1240"/>
                                  <a:gd name="T59" fmla="*/ 1187 h 1519"/>
                                  <a:gd name="T60" fmla="*/ 938 w 1240"/>
                                  <a:gd name="T61" fmla="*/ 1270 h 1519"/>
                                  <a:gd name="T62" fmla="*/ 889 w 1240"/>
                                  <a:gd name="T63" fmla="*/ 1333 h 1519"/>
                                  <a:gd name="T64" fmla="*/ 815 w 1240"/>
                                  <a:gd name="T65" fmla="*/ 1377 h 1519"/>
                                  <a:gd name="T66" fmla="*/ 649 w 1240"/>
                                  <a:gd name="T67" fmla="*/ 1406 h 1519"/>
                                  <a:gd name="T68" fmla="*/ 532 w 1240"/>
                                  <a:gd name="T69" fmla="*/ 1402 h 1519"/>
                                  <a:gd name="T70" fmla="*/ 449 w 1240"/>
                                  <a:gd name="T71" fmla="*/ 1362 h 1519"/>
                                  <a:gd name="T72" fmla="*/ 435 w 1240"/>
                                  <a:gd name="T73" fmla="*/ 1245 h 1519"/>
                                  <a:gd name="T74" fmla="*/ 640 w 1240"/>
                                  <a:gd name="T75" fmla="*/ 791 h 1519"/>
                                  <a:gd name="T76" fmla="*/ 791 w 1240"/>
                                  <a:gd name="T77" fmla="*/ 811 h 1519"/>
                                  <a:gd name="T78" fmla="*/ 869 w 1240"/>
                                  <a:gd name="T79" fmla="*/ 850 h 1519"/>
                                  <a:gd name="T80" fmla="*/ 923 w 1240"/>
                                  <a:gd name="T81" fmla="*/ 913 h 1519"/>
                                  <a:gd name="T82" fmla="*/ 957 w 1240"/>
                                  <a:gd name="T83" fmla="*/ 1001 h 1519"/>
                                  <a:gd name="T84" fmla="*/ 967 w 1240"/>
                                  <a:gd name="T85" fmla="*/ 1118 h 1519"/>
                                  <a:gd name="T86" fmla="*/ 435 w 1240"/>
                                  <a:gd name="T87" fmla="*/ 127 h 1519"/>
                                  <a:gd name="T88" fmla="*/ 596 w 1240"/>
                                  <a:gd name="T89" fmla="*/ 118 h 1519"/>
                                  <a:gd name="T90" fmla="*/ 767 w 1240"/>
                                  <a:gd name="T91" fmla="*/ 137 h 1519"/>
                                  <a:gd name="T92" fmla="*/ 835 w 1240"/>
                                  <a:gd name="T93" fmla="*/ 181 h 1519"/>
                                  <a:gd name="T94" fmla="*/ 874 w 1240"/>
                                  <a:gd name="T95" fmla="*/ 245 h 1519"/>
                                  <a:gd name="T96" fmla="*/ 898 w 1240"/>
                                  <a:gd name="T97" fmla="*/ 406 h 1519"/>
                                  <a:gd name="T98" fmla="*/ 879 w 1240"/>
                                  <a:gd name="T99" fmla="*/ 518 h 1519"/>
                                  <a:gd name="T100" fmla="*/ 825 w 1240"/>
                                  <a:gd name="T101" fmla="*/ 606 h 1519"/>
                                  <a:gd name="T102" fmla="*/ 674 w 1240"/>
                                  <a:gd name="T103" fmla="*/ 669 h 1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40" h="1519">
                                    <a:moveTo>
                                      <a:pt x="820" y="718"/>
                                    </a:moveTo>
                                    <a:lnTo>
                                      <a:pt x="820" y="718"/>
                                    </a:lnTo>
                                    <a:lnTo>
                                      <a:pt x="898" y="694"/>
                                    </a:lnTo>
                                    <a:lnTo>
                                      <a:pt x="967" y="669"/>
                                    </a:lnTo>
                                    <a:lnTo>
                                      <a:pt x="1025" y="635"/>
                                    </a:lnTo>
                                    <a:lnTo>
                                      <a:pt x="1050" y="616"/>
                                    </a:lnTo>
                                    <a:lnTo>
                                      <a:pt x="1074" y="591"/>
                                    </a:lnTo>
                                    <a:lnTo>
                                      <a:pt x="1094" y="572"/>
                                    </a:lnTo>
                                    <a:lnTo>
                                      <a:pt x="1108" y="547"/>
                                    </a:lnTo>
                                    <a:lnTo>
                                      <a:pt x="1123" y="518"/>
                                    </a:lnTo>
                                    <a:lnTo>
                                      <a:pt x="1138" y="493"/>
                                    </a:lnTo>
                                    <a:lnTo>
                                      <a:pt x="1148" y="464"/>
                                    </a:lnTo>
                                    <a:lnTo>
                                      <a:pt x="1152" y="430"/>
                                    </a:lnTo>
                                    <a:lnTo>
                                      <a:pt x="1157" y="362"/>
                                    </a:lnTo>
                                    <a:lnTo>
                                      <a:pt x="1157" y="362"/>
                                    </a:lnTo>
                                    <a:lnTo>
                                      <a:pt x="1157" y="318"/>
                                    </a:lnTo>
                                    <a:lnTo>
                                      <a:pt x="1148" y="279"/>
                                    </a:lnTo>
                                    <a:lnTo>
                                      <a:pt x="1138" y="240"/>
                                    </a:lnTo>
                                    <a:lnTo>
                                      <a:pt x="1123" y="205"/>
                                    </a:lnTo>
                                    <a:lnTo>
                                      <a:pt x="1104" y="171"/>
                                    </a:lnTo>
                                    <a:lnTo>
                                      <a:pt x="1079" y="142"/>
                                    </a:lnTo>
                                    <a:lnTo>
                                      <a:pt x="1055" y="118"/>
                                    </a:lnTo>
                                    <a:lnTo>
                                      <a:pt x="1021" y="93"/>
                                    </a:lnTo>
                                    <a:lnTo>
                                      <a:pt x="986" y="69"/>
                                    </a:lnTo>
                                    <a:lnTo>
                                      <a:pt x="947" y="54"/>
                                    </a:lnTo>
                                    <a:lnTo>
                                      <a:pt x="898" y="35"/>
                                    </a:lnTo>
                                    <a:lnTo>
                                      <a:pt x="855" y="25"/>
                                    </a:lnTo>
                                    <a:lnTo>
                                      <a:pt x="801" y="15"/>
                                    </a:lnTo>
                                    <a:lnTo>
                                      <a:pt x="742" y="5"/>
                                    </a:lnTo>
                                    <a:lnTo>
                                      <a:pt x="679" y="0"/>
                                    </a:lnTo>
                                    <a:lnTo>
                                      <a:pt x="615" y="0"/>
                                    </a:lnTo>
                                    <a:lnTo>
                                      <a:pt x="0" y="0"/>
                                    </a:lnTo>
                                    <a:lnTo>
                                      <a:pt x="0" y="113"/>
                                    </a:lnTo>
                                    <a:lnTo>
                                      <a:pt x="117" y="118"/>
                                    </a:lnTo>
                                    <a:lnTo>
                                      <a:pt x="117" y="118"/>
                                    </a:lnTo>
                                    <a:lnTo>
                                      <a:pt x="142" y="118"/>
                                    </a:lnTo>
                                    <a:lnTo>
                                      <a:pt x="156" y="127"/>
                                    </a:lnTo>
                                    <a:lnTo>
                                      <a:pt x="166" y="142"/>
                                    </a:lnTo>
                                    <a:lnTo>
                                      <a:pt x="176" y="166"/>
                                    </a:lnTo>
                                    <a:lnTo>
                                      <a:pt x="176" y="166"/>
                                    </a:lnTo>
                                    <a:lnTo>
                                      <a:pt x="176" y="225"/>
                                    </a:lnTo>
                                    <a:lnTo>
                                      <a:pt x="176" y="1294"/>
                                    </a:lnTo>
                                    <a:lnTo>
                                      <a:pt x="176" y="1294"/>
                                    </a:lnTo>
                                    <a:lnTo>
                                      <a:pt x="176" y="1333"/>
                                    </a:lnTo>
                                    <a:lnTo>
                                      <a:pt x="171" y="1362"/>
                                    </a:lnTo>
                                    <a:lnTo>
                                      <a:pt x="171" y="1362"/>
                                    </a:lnTo>
                                    <a:lnTo>
                                      <a:pt x="166" y="1382"/>
                                    </a:lnTo>
                                    <a:lnTo>
                                      <a:pt x="156" y="1397"/>
                                    </a:lnTo>
                                    <a:lnTo>
                                      <a:pt x="137" y="1402"/>
                                    </a:lnTo>
                                    <a:lnTo>
                                      <a:pt x="117" y="1406"/>
                                    </a:lnTo>
                                    <a:lnTo>
                                      <a:pt x="0" y="1406"/>
                                    </a:lnTo>
                                    <a:lnTo>
                                      <a:pt x="0" y="1519"/>
                                    </a:lnTo>
                                    <a:lnTo>
                                      <a:pt x="669" y="1519"/>
                                    </a:lnTo>
                                    <a:lnTo>
                                      <a:pt x="669" y="1519"/>
                                    </a:lnTo>
                                    <a:lnTo>
                                      <a:pt x="732" y="1519"/>
                                    </a:lnTo>
                                    <a:lnTo>
                                      <a:pt x="796" y="1514"/>
                                    </a:lnTo>
                                    <a:lnTo>
                                      <a:pt x="855" y="1504"/>
                                    </a:lnTo>
                                    <a:lnTo>
                                      <a:pt x="908" y="1489"/>
                                    </a:lnTo>
                                    <a:lnTo>
                                      <a:pt x="957" y="1475"/>
                                    </a:lnTo>
                                    <a:lnTo>
                                      <a:pt x="1006" y="1455"/>
                                    </a:lnTo>
                                    <a:lnTo>
                                      <a:pt x="1050" y="1431"/>
                                    </a:lnTo>
                                    <a:lnTo>
                                      <a:pt x="1089" y="1406"/>
                                    </a:lnTo>
                                    <a:lnTo>
                                      <a:pt x="1123" y="1377"/>
                                    </a:lnTo>
                                    <a:lnTo>
                                      <a:pt x="1152" y="1343"/>
                                    </a:lnTo>
                                    <a:lnTo>
                                      <a:pt x="1177" y="1309"/>
                                    </a:lnTo>
                                    <a:lnTo>
                                      <a:pt x="1201" y="1270"/>
                                    </a:lnTo>
                                    <a:lnTo>
                                      <a:pt x="1216" y="1231"/>
                                    </a:lnTo>
                                    <a:lnTo>
                                      <a:pt x="1231" y="1187"/>
                                    </a:lnTo>
                                    <a:lnTo>
                                      <a:pt x="1235" y="1138"/>
                                    </a:lnTo>
                                    <a:lnTo>
                                      <a:pt x="1240" y="1089"/>
                                    </a:lnTo>
                                    <a:lnTo>
                                      <a:pt x="1240" y="1089"/>
                                    </a:lnTo>
                                    <a:lnTo>
                                      <a:pt x="1235" y="1050"/>
                                    </a:lnTo>
                                    <a:lnTo>
                                      <a:pt x="1231" y="1011"/>
                                    </a:lnTo>
                                    <a:lnTo>
                                      <a:pt x="1226" y="977"/>
                                    </a:lnTo>
                                    <a:lnTo>
                                      <a:pt x="1211" y="943"/>
                                    </a:lnTo>
                                    <a:lnTo>
                                      <a:pt x="1196" y="913"/>
                                    </a:lnTo>
                                    <a:lnTo>
                                      <a:pt x="1177" y="884"/>
                                    </a:lnTo>
                                    <a:lnTo>
                                      <a:pt x="1157" y="860"/>
                                    </a:lnTo>
                                    <a:lnTo>
                                      <a:pt x="1133" y="835"/>
                                    </a:lnTo>
                                    <a:lnTo>
                                      <a:pt x="1104" y="811"/>
                                    </a:lnTo>
                                    <a:lnTo>
                                      <a:pt x="1074" y="791"/>
                                    </a:lnTo>
                                    <a:lnTo>
                                      <a:pt x="1040" y="772"/>
                                    </a:lnTo>
                                    <a:lnTo>
                                      <a:pt x="1001" y="757"/>
                                    </a:lnTo>
                                    <a:lnTo>
                                      <a:pt x="962" y="742"/>
                                    </a:lnTo>
                                    <a:lnTo>
                                      <a:pt x="918" y="733"/>
                                    </a:lnTo>
                                    <a:lnTo>
                                      <a:pt x="820" y="718"/>
                                    </a:lnTo>
                                    <a:lnTo>
                                      <a:pt x="820" y="718"/>
                                    </a:lnTo>
                                    <a:close/>
                                    <a:moveTo>
                                      <a:pt x="967" y="1118"/>
                                    </a:moveTo>
                                    <a:lnTo>
                                      <a:pt x="967" y="1118"/>
                                    </a:lnTo>
                                    <a:lnTo>
                                      <a:pt x="962" y="1187"/>
                                    </a:lnTo>
                                    <a:lnTo>
                                      <a:pt x="957" y="1216"/>
                                    </a:lnTo>
                                    <a:lnTo>
                                      <a:pt x="947" y="1245"/>
                                    </a:lnTo>
                                    <a:lnTo>
                                      <a:pt x="938" y="1270"/>
                                    </a:lnTo>
                                    <a:lnTo>
                                      <a:pt x="923" y="1294"/>
                                    </a:lnTo>
                                    <a:lnTo>
                                      <a:pt x="908" y="1319"/>
                                    </a:lnTo>
                                    <a:lnTo>
                                      <a:pt x="889" y="1333"/>
                                    </a:lnTo>
                                    <a:lnTo>
                                      <a:pt x="869" y="1353"/>
                                    </a:lnTo>
                                    <a:lnTo>
                                      <a:pt x="845" y="1367"/>
                                    </a:lnTo>
                                    <a:lnTo>
                                      <a:pt x="815" y="1377"/>
                                    </a:lnTo>
                                    <a:lnTo>
                                      <a:pt x="786" y="1387"/>
                                    </a:lnTo>
                                    <a:lnTo>
                                      <a:pt x="723" y="1402"/>
                                    </a:lnTo>
                                    <a:lnTo>
                                      <a:pt x="649" y="1406"/>
                                    </a:lnTo>
                                    <a:lnTo>
                                      <a:pt x="649" y="1406"/>
                                    </a:lnTo>
                                    <a:lnTo>
                                      <a:pt x="581" y="1406"/>
                                    </a:lnTo>
                                    <a:lnTo>
                                      <a:pt x="532" y="1402"/>
                                    </a:lnTo>
                                    <a:lnTo>
                                      <a:pt x="493" y="1397"/>
                                    </a:lnTo>
                                    <a:lnTo>
                                      <a:pt x="464" y="1382"/>
                                    </a:lnTo>
                                    <a:lnTo>
                                      <a:pt x="449" y="1362"/>
                                    </a:lnTo>
                                    <a:lnTo>
                                      <a:pt x="439" y="1333"/>
                                    </a:lnTo>
                                    <a:lnTo>
                                      <a:pt x="435" y="1294"/>
                                    </a:lnTo>
                                    <a:lnTo>
                                      <a:pt x="435" y="1245"/>
                                    </a:lnTo>
                                    <a:lnTo>
                                      <a:pt x="435" y="791"/>
                                    </a:lnTo>
                                    <a:lnTo>
                                      <a:pt x="640" y="791"/>
                                    </a:lnTo>
                                    <a:lnTo>
                                      <a:pt x="640" y="791"/>
                                    </a:lnTo>
                                    <a:lnTo>
                                      <a:pt x="723" y="796"/>
                                    </a:lnTo>
                                    <a:lnTo>
                                      <a:pt x="757" y="801"/>
                                    </a:lnTo>
                                    <a:lnTo>
                                      <a:pt x="791" y="811"/>
                                    </a:lnTo>
                                    <a:lnTo>
                                      <a:pt x="820" y="821"/>
                                    </a:lnTo>
                                    <a:lnTo>
                                      <a:pt x="845" y="835"/>
                                    </a:lnTo>
                                    <a:lnTo>
                                      <a:pt x="869" y="850"/>
                                    </a:lnTo>
                                    <a:lnTo>
                                      <a:pt x="889" y="869"/>
                                    </a:lnTo>
                                    <a:lnTo>
                                      <a:pt x="908" y="889"/>
                                    </a:lnTo>
                                    <a:lnTo>
                                      <a:pt x="923" y="913"/>
                                    </a:lnTo>
                                    <a:lnTo>
                                      <a:pt x="938" y="938"/>
                                    </a:lnTo>
                                    <a:lnTo>
                                      <a:pt x="947" y="972"/>
                                    </a:lnTo>
                                    <a:lnTo>
                                      <a:pt x="957" y="1001"/>
                                    </a:lnTo>
                                    <a:lnTo>
                                      <a:pt x="962" y="1040"/>
                                    </a:lnTo>
                                    <a:lnTo>
                                      <a:pt x="967" y="1118"/>
                                    </a:lnTo>
                                    <a:lnTo>
                                      <a:pt x="967" y="1118"/>
                                    </a:lnTo>
                                    <a:close/>
                                    <a:moveTo>
                                      <a:pt x="435" y="674"/>
                                    </a:moveTo>
                                    <a:lnTo>
                                      <a:pt x="435" y="127"/>
                                    </a:lnTo>
                                    <a:lnTo>
                                      <a:pt x="435" y="127"/>
                                    </a:lnTo>
                                    <a:lnTo>
                                      <a:pt x="503" y="118"/>
                                    </a:lnTo>
                                    <a:lnTo>
                                      <a:pt x="596" y="118"/>
                                    </a:lnTo>
                                    <a:lnTo>
                                      <a:pt x="596" y="118"/>
                                    </a:lnTo>
                                    <a:lnTo>
                                      <a:pt x="674" y="118"/>
                                    </a:lnTo>
                                    <a:lnTo>
                                      <a:pt x="737" y="132"/>
                                    </a:lnTo>
                                    <a:lnTo>
                                      <a:pt x="767" y="137"/>
                                    </a:lnTo>
                                    <a:lnTo>
                                      <a:pt x="791" y="152"/>
                                    </a:lnTo>
                                    <a:lnTo>
                                      <a:pt x="815" y="162"/>
                                    </a:lnTo>
                                    <a:lnTo>
                                      <a:pt x="835" y="181"/>
                                    </a:lnTo>
                                    <a:lnTo>
                                      <a:pt x="850" y="196"/>
                                    </a:lnTo>
                                    <a:lnTo>
                                      <a:pt x="864" y="220"/>
                                    </a:lnTo>
                                    <a:lnTo>
                                      <a:pt x="874" y="245"/>
                                    </a:lnTo>
                                    <a:lnTo>
                                      <a:pt x="884" y="269"/>
                                    </a:lnTo>
                                    <a:lnTo>
                                      <a:pt x="898" y="332"/>
                                    </a:lnTo>
                                    <a:lnTo>
                                      <a:pt x="898" y="406"/>
                                    </a:lnTo>
                                    <a:lnTo>
                                      <a:pt x="898" y="406"/>
                                    </a:lnTo>
                                    <a:lnTo>
                                      <a:pt x="894" y="469"/>
                                    </a:lnTo>
                                    <a:lnTo>
                                      <a:pt x="879" y="518"/>
                                    </a:lnTo>
                                    <a:lnTo>
                                      <a:pt x="855" y="567"/>
                                    </a:lnTo>
                                    <a:lnTo>
                                      <a:pt x="840" y="586"/>
                                    </a:lnTo>
                                    <a:lnTo>
                                      <a:pt x="825" y="606"/>
                                    </a:lnTo>
                                    <a:lnTo>
                                      <a:pt x="781" y="635"/>
                                    </a:lnTo>
                                    <a:lnTo>
                                      <a:pt x="732" y="655"/>
                                    </a:lnTo>
                                    <a:lnTo>
                                      <a:pt x="674" y="669"/>
                                    </a:lnTo>
                                    <a:lnTo>
                                      <a:pt x="610" y="674"/>
                                    </a:lnTo>
                                    <a:lnTo>
                                      <a:pt x="435" y="674"/>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
                            <wps:cNvSpPr>
                              <a:spLocks/>
                            </wps:cNvSpPr>
                            <wps:spPr bwMode="auto">
                              <a:xfrm>
                                <a:off x="1193800" y="353695"/>
                                <a:ext cx="536575" cy="731520"/>
                              </a:xfrm>
                              <a:custGeom>
                                <a:avLst/>
                                <a:gdLst>
                                  <a:gd name="T0" fmla="*/ 693 w 845"/>
                                  <a:gd name="T1" fmla="*/ 0 h 1152"/>
                                  <a:gd name="T2" fmla="*/ 610 w 845"/>
                                  <a:gd name="T3" fmla="*/ 9 h 1152"/>
                                  <a:gd name="T4" fmla="*/ 527 w 845"/>
                                  <a:gd name="T5" fmla="*/ 39 h 1152"/>
                                  <a:gd name="T6" fmla="*/ 454 w 845"/>
                                  <a:gd name="T7" fmla="*/ 78 h 1152"/>
                                  <a:gd name="T8" fmla="*/ 386 w 845"/>
                                  <a:gd name="T9" fmla="*/ 131 h 1152"/>
                                  <a:gd name="T10" fmla="*/ 391 w 845"/>
                                  <a:gd name="T11" fmla="*/ 92 h 1152"/>
                                  <a:gd name="T12" fmla="*/ 391 w 845"/>
                                  <a:gd name="T13" fmla="*/ 83 h 1152"/>
                                  <a:gd name="T14" fmla="*/ 386 w 845"/>
                                  <a:gd name="T15" fmla="*/ 68 h 1152"/>
                                  <a:gd name="T16" fmla="*/ 366 w 845"/>
                                  <a:gd name="T17" fmla="*/ 58 h 1152"/>
                                  <a:gd name="T18" fmla="*/ 0 w 845"/>
                                  <a:gd name="T19" fmla="*/ 175 h 1152"/>
                                  <a:gd name="T20" fmla="*/ 93 w 845"/>
                                  <a:gd name="T21" fmla="*/ 175 h 1152"/>
                                  <a:gd name="T22" fmla="*/ 127 w 845"/>
                                  <a:gd name="T23" fmla="*/ 185 h 1152"/>
                                  <a:gd name="T24" fmla="*/ 146 w 845"/>
                                  <a:gd name="T25" fmla="*/ 219 h 1152"/>
                                  <a:gd name="T26" fmla="*/ 146 w 845"/>
                                  <a:gd name="T27" fmla="*/ 224 h 1152"/>
                                  <a:gd name="T28" fmla="*/ 151 w 845"/>
                                  <a:gd name="T29" fmla="*/ 942 h 1152"/>
                                  <a:gd name="T30" fmla="*/ 151 w 845"/>
                                  <a:gd name="T31" fmla="*/ 976 h 1152"/>
                                  <a:gd name="T32" fmla="*/ 151 w 845"/>
                                  <a:gd name="T33" fmla="*/ 986 h 1152"/>
                                  <a:gd name="T34" fmla="*/ 146 w 845"/>
                                  <a:gd name="T35" fmla="*/ 1020 h 1152"/>
                                  <a:gd name="T36" fmla="*/ 132 w 845"/>
                                  <a:gd name="T37" fmla="*/ 1044 h 1152"/>
                                  <a:gd name="T38" fmla="*/ 93 w 845"/>
                                  <a:gd name="T39" fmla="*/ 1054 h 1152"/>
                                  <a:gd name="T40" fmla="*/ 5 w 845"/>
                                  <a:gd name="T41" fmla="*/ 1152 h 1152"/>
                                  <a:gd name="T42" fmla="*/ 552 w 845"/>
                                  <a:gd name="T43" fmla="*/ 1054 h 1152"/>
                                  <a:gd name="T44" fmla="*/ 444 w 845"/>
                                  <a:gd name="T45" fmla="*/ 1054 h 1152"/>
                                  <a:gd name="T46" fmla="*/ 405 w 845"/>
                                  <a:gd name="T47" fmla="*/ 1044 h 1152"/>
                                  <a:gd name="T48" fmla="*/ 391 w 845"/>
                                  <a:gd name="T49" fmla="*/ 1025 h 1152"/>
                                  <a:gd name="T50" fmla="*/ 386 w 845"/>
                                  <a:gd name="T51" fmla="*/ 986 h 1152"/>
                                  <a:gd name="T52" fmla="*/ 386 w 845"/>
                                  <a:gd name="T53" fmla="*/ 942 h 1152"/>
                                  <a:gd name="T54" fmla="*/ 386 w 845"/>
                                  <a:gd name="T55" fmla="*/ 253 h 1152"/>
                                  <a:gd name="T56" fmla="*/ 469 w 845"/>
                                  <a:gd name="T57" fmla="*/ 190 h 1152"/>
                                  <a:gd name="T58" fmla="*/ 532 w 845"/>
                                  <a:gd name="T59" fmla="*/ 166 h 1152"/>
                                  <a:gd name="T60" fmla="*/ 547 w 845"/>
                                  <a:gd name="T61" fmla="*/ 161 h 1152"/>
                                  <a:gd name="T62" fmla="*/ 566 w 845"/>
                                  <a:gd name="T63" fmla="*/ 166 h 1152"/>
                                  <a:gd name="T64" fmla="*/ 586 w 845"/>
                                  <a:gd name="T65" fmla="*/ 195 h 1152"/>
                                  <a:gd name="T66" fmla="*/ 605 w 845"/>
                                  <a:gd name="T67" fmla="*/ 224 h 1152"/>
                                  <a:gd name="T68" fmla="*/ 630 w 845"/>
                                  <a:gd name="T69" fmla="*/ 249 h 1152"/>
                                  <a:gd name="T70" fmla="*/ 664 w 845"/>
                                  <a:gd name="T71" fmla="*/ 263 h 1152"/>
                                  <a:gd name="T72" fmla="*/ 718 w 845"/>
                                  <a:gd name="T73" fmla="*/ 268 h 1152"/>
                                  <a:gd name="T74" fmla="*/ 767 w 845"/>
                                  <a:gd name="T75" fmla="*/ 258 h 1152"/>
                                  <a:gd name="T76" fmla="*/ 806 w 845"/>
                                  <a:gd name="T77" fmla="*/ 239 h 1152"/>
                                  <a:gd name="T78" fmla="*/ 835 w 845"/>
                                  <a:gd name="T79" fmla="*/ 195 h 1152"/>
                                  <a:gd name="T80" fmla="*/ 845 w 845"/>
                                  <a:gd name="T81" fmla="*/ 136 h 1152"/>
                                  <a:gd name="T82" fmla="*/ 845 w 845"/>
                                  <a:gd name="T83" fmla="*/ 107 h 1152"/>
                                  <a:gd name="T84" fmla="*/ 820 w 845"/>
                                  <a:gd name="T85" fmla="*/ 53 h 1152"/>
                                  <a:gd name="T86" fmla="*/ 781 w 845"/>
                                  <a:gd name="T87" fmla="*/ 19 h 1152"/>
                                  <a:gd name="T88" fmla="*/ 728 w 845"/>
                                  <a:gd name="T89" fmla="*/ 0 h 1152"/>
                                  <a:gd name="T90" fmla="*/ 693 w 845"/>
                                  <a:gd name="T91" fmla="*/ 0 h 1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45" h="1152">
                                    <a:moveTo>
                                      <a:pt x="693" y="0"/>
                                    </a:moveTo>
                                    <a:lnTo>
                                      <a:pt x="693" y="0"/>
                                    </a:lnTo>
                                    <a:lnTo>
                                      <a:pt x="654" y="0"/>
                                    </a:lnTo>
                                    <a:lnTo>
                                      <a:pt x="610" y="9"/>
                                    </a:lnTo>
                                    <a:lnTo>
                                      <a:pt x="571" y="19"/>
                                    </a:lnTo>
                                    <a:lnTo>
                                      <a:pt x="527" y="39"/>
                                    </a:lnTo>
                                    <a:lnTo>
                                      <a:pt x="488" y="58"/>
                                    </a:lnTo>
                                    <a:lnTo>
                                      <a:pt x="454" y="78"/>
                                    </a:lnTo>
                                    <a:lnTo>
                                      <a:pt x="420" y="102"/>
                                    </a:lnTo>
                                    <a:lnTo>
                                      <a:pt x="386" y="131"/>
                                    </a:lnTo>
                                    <a:lnTo>
                                      <a:pt x="386" y="131"/>
                                    </a:lnTo>
                                    <a:lnTo>
                                      <a:pt x="391" y="92"/>
                                    </a:lnTo>
                                    <a:lnTo>
                                      <a:pt x="391" y="92"/>
                                    </a:lnTo>
                                    <a:lnTo>
                                      <a:pt x="391" y="83"/>
                                    </a:lnTo>
                                    <a:lnTo>
                                      <a:pt x="386" y="68"/>
                                    </a:lnTo>
                                    <a:lnTo>
                                      <a:pt x="386" y="68"/>
                                    </a:lnTo>
                                    <a:lnTo>
                                      <a:pt x="376" y="63"/>
                                    </a:lnTo>
                                    <a:lnTo>
                                      <a:pt x="366" y="58"/>
                                    </a:lnTo>
                                    <a:lnTo>
                                      <a:pt x="0" y="58"/>
                                    </a:lnTo>
                                    <a:lnTo>
                                      <a:pt x="0" y="175"/>
                                    </a:lnTo>
                                    <a:lnTo>
                                      <a:pt x="93" y="175"/>
                                    </a:lnTo>
                                    <a:lnTo>
                                      <a:pt x="93" y="175"/>
                                    </a:lnTo>
                                    <a:lnTo>
                                      <a:pt x="112" y="175"/>
                                    </a:lnTo>
                                    <a:lnTo>
                                      <a:pt x="127" y="185"/>
                                    </a:lnTo>
                                    <a:lnTo>
                                      <a:pt x="142" y="200"/>
                                    </a:lnTo>
                                    <a:lnTo>
                                      <a:pt x="146" y="219"/>
                                    </a:lnTo>
                                    <a:lnTo>
                                      <a:pt x="146" y="224"/>
                                    </a:lnTo>
                                    <a:lnTo>
                                      <a:pt x="146" y="224"/>
                                    </a:lnTo>
                                    <a:lnTo>
                                      <a:pt x="151" y="273"/>
                                    </a:lnTo>
                                    <a:lnTo>
                                      <a:pt x="151" y="942"/>
                                    </a:lnTo>
                                    <a:lnTo>
                                      <a:pt x="151" y="942"/>
                                    </a:lnTo>
                                    <a:lnTo>
                                      <a:pt x="151" y="976"/>
                                    </a:lnTo>
                                    <a:lnTo>
                                      <a:pt x="151" y="986"/>
                                    </a:lnTo>
                                    <a:lnTo>
                                      <a:pt x="151" y="986"/>
                                    </a:lnTo>
                                    <a:lnTo>
                                      <a:pt x="146" y="1005"/>
                                    </a:lnTo>
                                    <a:lnTo>
                                      <a:pt x="146" y="1020"/>
                                    </a:lnTo>
                                    <a:lnTo>
                                      <a:pt x="142" y="1035"/>
                                    </a:lnTo>
                                    <a:lnTo>
                                      <a:pt x="132" y="1044"/>
                                    </a:lnTo>
                                    <a:lnTo>
                                      <a:pt x="112" y="1054"/>
                                    </a:lnTo>
                                    <a:lnTo>
                                      <a:pt x="93" y="1054"/>
                                    </a:lnTo>
                                    <a:lnTo>
                                      <a:pt x="5" y="1054"/>
                                    </a:lnTo>
                                    <a:lnTo>
                                      <a:pt x="5" y="1152"/>
                                    </a:lnTo>
                                    <a:lnTo>
                                      <a:pt x="552" y="1152"/>
                                    </a:lnTo>
                                    <a:lnTo>
                                      <a:pt x="552" y="1054"/>
                                    </a:lnTo>
                                    <a:lnTo>
                                      <a:pt x="444" y="1054"/>
                                    </a:lnTo>
                                    <a:lnTo>
                                      <a:pt x="444" y="1054"/>
                                    </a:lnTo>
                                    <a:lnTo>
                                      <a:pt x="425" y="1054"/>
                                    </a:lnTo>
                                    <a:lnTo>
                                      <a:pt x="405" y="1044"/>
                                    </a:lnTo>
                                    <a:lnTo>
                                      <a:pt x="396" y="1035"/>
                                    </a:lnTo>
                                    <a:lnTo>
                                      <a:pt x="391" y="1025"/>
                                    </a:lnTo>
                                    <a:lnTo>
                                      <a:pt x="391" y="1005"/>
                                    </a:lnTo>
                                    <a:lnTo>
                                      <a:pt x="386" y="986"/>
                                    </a:lnTo>
                                    <a:lnTo>
                                      <a:pt x="386" y="986"/>
                                    </a:lnTo>
                                    <a:lnTo>
                                      <a:pt x="386" y="942"/>
                                    </a:lnTo>
                                    <a:lnTo>
                                      <a:pt x="386" y="253"/>
                                    </a:lnTo>
                                    <a:lnTo>
                                      <a:pt x="386" y="253"/>
                                    </a:lnTo>
                                    <a:lnTo>
                                      <a:pt x="425" y="219"/>
                                    </a:lnTo>
                                    <a:lnTo>
                                      <a:pt x="469" y="190"/>
                                    </a:lnTo>
                                    <a:lnTo>
                                      <a:pt x="513" y="170"/>
                                    </a:lnTo>
                                    <a:lnTo>
                                      <a:pt x="532" y="166"/>
                                    </a:lnTo>
                                    <a:lnTo>
                                      <a:pt x="547" y="161"/>
                                    </a:lnTo>
                                    <a:lnTo>
                                      <a:pt x="547" y="161"/>
                                    </a:lnTo>
                                    <a:lnTo>
                                      <a:pt x="557" y="161"/>
                                    </a:lnTo>
                                    <a:lnTo>
                                      <a:pt x="566" y="166"/>
                                    </a:lnTo>
                                    <a:lnTo>
                                      <a:pt x="576" y="175"/>
                                    </a:lnTo>
                                    <a:lnTo>
                                      <a:pt x="586" y="195"/>
                                    </a:lnTo>
                                    <a:lnTo>
                                      <a:pt x="586" y="195"/>
                                    </a:lnTo>
                                    <a:lnTo>
                                      <a:pt x="605" y="224"/>
                                    </a:lnTo>
                                    <a:lnTo>
                                      <a:pt x="615" y="239"/>
                                    </a:lnTo>
                                    <a:lnTo>
                                      <a:pt x="630" y="249"/>
                                    </a:lnTo>
                                    <a:lnTo>
                                      <a:pt x="645" y="258"/>
                                    </a:lnTo>
                                    <a:lnTo>
                                      <a:pt x="664" y="263"/>
                                    </a:lnTo>
                                    <a:lnTo>
                                      <a:pt x="718" y="268"/>
                                    </a:lnTo>
                                    <a:lnTo>
                                      <a:pt x="718" y="268"/>
                                    </a:lnTo>
                                    <a:lnTo>
                                      <a:pt x="742" y="268"/>
                                    </a:lnTo>
                                    <a:lnTo>
                                      <a:pt x="767" y="258"/>
                                    </a:lnTo>
                                    <a:lnTo>
                                      <a:pt x="786" y="249"/>
                                    </a:lnTo>
                                    <a:lnTo>
                                      <a:pt x="806" y="239"/>
                                    </a:lnTo>
                                    <a:lnTo>
                                      <a:pt x="820" y="219"/>
                                    </a:lnTo>
                                    <a:lnTo>
                                      <a:pt x="835" y="195"/>
                                    </a:lnTo>
                                    <a:lnTo>
                                      <a:pt x="845" y="170"/>
                                    </a:lnTo>
                                    <a:lnTo>
                                      <a:pt x="845" y="136"/>
                                    </a:lnTo>
                                    <a:lnTo>
                                      <a:pt x="845" y="136"/>
                                    </a:lnTo>
                                    <a:lnTo>
                                      <a:pt x="845" y="107"/>
                                    </a:lnTo>
                                    <a:lnTo>
                                      <a:pt x="835" y="78"/>
                                    </a:lnTo>
                                    <a:lnTo>
                                      <a:pt x="820" y="53"/>
                                    </a:lnTo>
                                    <a:lnTo>
                                      <a:pt x="806" y="34"/>
                                    </a:lnTo>
                                    <a:lnTo>
                                      <a:pt x="781" y="19"/>
                                    </a:lnTo>
                                    <a:lnTo>
                                      <a:pt x="757" y="4"/>
                                    </a:lnTo>
                                    <a:lnTo>
                                      <a:pt x="728" y="0"/>
                                    </a:lnTo>
                                    <a:lnTo>
                                      <a:pt x="693" y="0"/>
                                    </a:lnTo>
                                    <a:lnTo>
                                      <a:pt x="693" y="0"/>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9"/>
                            <wps:cNvSpPr>
                              <a:spLocks/>
                            </wps:cNvSpPr>
                            <wps:spPr bwMode="auto">
                              <a:xfrm>
                                <a:off x="815340" y="390525"/>
                                <a:ext cx="350520" cy="694690"/>
                              </a:xfrm>
                              <a:custGeom>
                                <a:avLst/>
                                <a:gdLst>
                                  <a:gd name="T0" fmla="*/ 459 w 552"/>
                                  <a:gd name="T1" fmla="*/ 996 h 1094"/>
                                  <a:gd name="T2" fmla="*/ 459 w 552"/>
                                  <a:gd name="T3" fmla="*/ 996 h 1094"/>
                                  <a:gd name="T4" fmla="*/ 440 w 552"/>
                                  <a:gd name="T5" fmla="*/ 996 h 1094"/>
                                  <a:gd name="T6" fmla="*/ 420 w 552"/>
                                  <a:gd name="T7" fmla="*/ 986 h 1094"/>
                                  <a:gd name="T8" fmla="*/ 415 w 552"/>
                                  <a:gd name="T9" fmla="*/ 977 h 1094"/>
                                  <a:gd name="T10" fmla="*/ 410 w 552"/>
                                  <a:gd name="T11" fmla="*/ 967 h 1094"/>
                                  <a:gd name="T12" fmla="*/ 406 w 552"/>
                                  <a:gd name="T13" fmla="*/ 947 h 1094"/>
                                  <a:gd name="T14" fmla="*/ 406 w 552"/>
                                  <a:gd name="T15" fmla="*/ 928 h 1094"/>
                                  <a:gd name="T16" fmla="*/ 406 w 552"/>
                                  <a:gd name="T17" fmla="*/ 928 h 1094"/>
                                  <a:gd name="T18" fmla="*/ 406 w 552"/>
                                  <a:gd name="T19" fmla="*/ 884 h 1094"/>
                                  <a:gd name="T20" fmla="*/ 406 w 552"/>
                                  <a:gd name="T21" fmla="*/ 215 h 1094"/>
                                  <a:gd name="T22" fmla="*/ 406 w 552"/>
                                  <a:gd name="T23" fmla="*/ 215 h 1094"/>
                                  <a:gd name="T24" fmla="*/ 406 w 552"/>
                                  <a:gd name="T25" fmla="*/ 78 h 1094"/>
                                  <a:gd name="T26" fmla="*/ 410 w 552"/>
                                  <a:gd name="T27" fmla="*/ 29 h 1094"/>
                                  <a:gd name="T28" fmla="*/ 410 w 552"/>
                                  <a:gd name="T29" fmla="*/ 29 h 1094"/>
                                  <a:gd name="T30" fmla="*/ 410 w 552"/>
                                  <a:gd name="T31" fmla="*/ 20 h 1094"/>
                                  <a:gd name="T32" fmla="*/ 406 w 552"/>
                                  <a:gd name="T33" fmla="*/ 10 h 1094"/>
                                  <a:gd name="T34" fmla="*/ 406 w 552"/>
                                  <a:gd name="T35" fmla="*/ 10 h 1094"/>
                                  <a:gd name="T36" fmla="*/ 401 w 552"/>
                                  <a:gd name="T37" fmla="*/ 5 h 1094"/>
                                  <a:gd name="T38" fmla="*/ 386 w 552"/>
                                  <a:gd name="T39" fmla="*/ 0 h 1094"/>
                                  <a:gd name="T40" fmla="*/ 0 w 552"/>
                                  <a:gd name="T41" fmla="*/ 0 h 1094"/>
                                  <a:gd name="T42" fmla="*/ 0 w 552"/>
                                  <a:gd name="T43" fmla="*/ 98 h 1094"/>
                                  <a:gd name="T44" fmla="*/ 113 w 552"/>
                                  <a:gd name="T45" fmla="*/ 98 h 1094"/>
                                  <a:gd name="T46" fmla="*/ 113 w 552"/>
                                  <a:gd name="T47" fmla="*/ 98 h 1094"/>
                                  <a:gd name="T48" fmla="*/ 132 w 552"/>
                                  <a:gd name="T49" fmla="*/ 103 h 1094"/>
                                  <a:gd name="T50" fmla="*/ 147 w 552"/>
                                  <a:gd name="T51" fmla="*/ 108 h 1094"/>
                                  <a:gd name="T52" fmla="*/ 157 w 552"/>
                                  <a:gd name="T53" fmla="*/ 117 h 1094"/>
                                  <a:gd name="T54" fmla="*/ 161 w 552"/>
                                  <a:gd name="T55" fmla="*/ 137 h 1094"/>
                                  <a:gd name="T56" fmla="*/ 166 w 552"/>
                                  <a:gd name="T57" fmla="*/ 137 h 1094"/>
                                  <a:gd name="T58" fmla="*/ 166 w 552"/>
                                  <a:gd name="T59" fmla="*/ 137 h 1094"/>
                                  <a:gd name="T60" fmla="*/ 166 w 552"/>
                                  <a:gd name="T61" fmla="*/ 142 h 1094"/>
                                  <a:gd name="T62" fmla="*/ 166 w 552"/>
                                  <a:gd name="T63" fmla="*/ 147 h 1094"/>
                                  <a:gd name="T64" fmla="*/ 166 w 552"/>
                                  <a:gd name="T65" fmla="*/ 147 h 1094"/>
                                  <a:gd name="T66" fmla="*/ 166 w 552"/>
                                  <a:gd name="T67" fmla="*/ 176 h 1094"/>
                                  <a:gd name="T68" fmla="*/ 166 w 552"/>
                                  <a:gd name="T69" fmla="*/ 215 h 1094"/>
                                  <a:gd name="T70" fmla="*/ 166 w 552"/>
                                  <a:gd name="T71" fmla="*/ 884 h 1094"/>
                                  <a:gd name="T72" fmla="*/ 166 w 552"/>
                                  <a:gd name="T73" fmla="*/ 884 h 1094"/>
                                  <a:gd name="T74" fmla="*/ 166 w 552"/>
                                  <a:gd name="T75" fmla="*/ 918 h 1094"/>
                                  <a:gd name="T76" fmla="*/ 166 w 552"/>
                                  <a:gd name="T77" fmla="*/ 928 h 1094"/>
                                  <a:gd name="T78" fmla="*/ 166 w 552"/>
                                  <a:gd name="T79" fmla="*/ 928 h 1094"/>
                                  <a:gd name="T80" fmla="*/ 166 w 552"/>
                                  <a:gd name="T81" fmla="*/ 942 h 1094"/>
                                  <a:gd name="T82" fmla="*/ 166 w 552"/>
                                  <a:gd name="T83" fmla="*/ 942 h 1094"/>
                                  <a:gd name="T84" fmla="*/ 166 w 552"/>
                                  <a:gd name="T85" fmla="*/ 952 h 1094"/>
                                  <a:gd name="T86" fmla="*/ 166 w 552"/>
                                  <a:gd name="T87" fmla="*/ 952 h 1094"/>
                                  <a:gd name="T88" fmla="*/ 161 w 552"/>
                                  <a:gd name="T89" fmla="*/ 972 h 1094"/>
                                  <a:gd name="T90" fmla="*/ 147 w 552"/>
                                  <a:gd name="T91" fmla="*/ 986 h 1094"/>
                                  <a:gd name="T92" fmla="*/ 132 w 552"/>
                                  <a:gd name="T93" fmla="*/ 996 h 1094"/>
                                  <a:gd name="T94" fmla="*/ 113 w 552"/>
                                  <a:gd name="T95" fmla="*/ 996 h 1094"/>
                                  <a:gd name="T96" fmla="*/ 20 w 552"/>
                                  <a:gd name="T97" fmla="*/ 996 h 1094"/>
                                  <a:gd name="T98" fmla="*/ 20 w 552"/>
                                  <a:gd name="T99" fmla="*/ 1084 h 1094"/>
                                  <a:gd name="T100" fmla="*/ 20 w 552"/>
                                  <a:gd name="T101" fmla="*/ 1094 h 1094"/>
                                  <a:gd name="T102" fmla="*/ 542 w 552"/>
                                  <a:gd name="T103" fmla="*/ 1094 h 1094"/>
                                  <a:gd name="T104" fmla="*/ 552 w 552"/>
                                  <a:gd name="T105" fmla="*/ 1094 h 1094"/>
                                  <a:gd name="T106" fmla="*/ 552 w 552"/>
                                  <a:gd name="T107" fmla="*/ 996 h 1094"/>
                                  <a:gd name="T108" fmla="*/ 459 w 552"/>
                                  <a:gd name="T109" fmla="*/ 996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52" h="1094">
                                    <a:moveTo>
                                      <a:pt x="459" y="996"/>
                                    </a:moveTo>
                                    <a:lnTo>
                                      <a:pt x="459" y="996"/>
                                    </a:lnTo>
                                    <a:lnTo>
                                      <a:pt x="440" y="996"/>
                                    </a:lnTo>
                                    <a:lnTo>
                                      <a:pt x="420" y="986"/>
                                    </a:lnTo>
                                    <a:lnTo>
                                      <a:pt x="415" y="977"/>
                                    </a:lnTo>
                                    <a:lnTo>
                                      <a:pt x="410" y="967"/>
                                    </a:lnTo>
                                    <a:lnTo>
                                      <a:pt x="406" y="947"/>
                                    </a:lnTo>
                                    <a:lnTo>
                                      <a:pt x="406" y="928"/>
                                    </a:lnTo>
                                    <a:lnTo>
                                      <a:pt x="406" y="928"/>
                                    </a:lnTo>
                                    <a:lnTo>
                                      <a:pt x="406" y="884"/>
                                    </a:lnTo>
                                    <a:lnTo>
                                      <a:pt x="406" y="215"/>
                                    </a:lnTo>
                                    <a:lnTo>
                                      <a:pt x="406" y="215"/>
                                    </a:lnTo>
                                    <a:lnTo>
                                      <a:pt x="406" y="78"/>
                                    </a:lnTo>
                                    <a:lnTo>
                                      <a:pt x="410" y="29"/>
                                    </a:lnTo>
                                    <a:lnTo>
                                      <a:pt x="410" y="29"/>
                                    </a:lnTo>
                                    <a:lnTo>
                                      <a:pt x="410" y="20"/>
                                    </a:lnTo>
                                    <a:lnTo>
                                      <a:pt x="406" y="10"/>
                                    </a:lnTo>
                                    <a:lnTo>
                                      <a:pt x="406" y="10"/>
                                    </a:lnTo>
                                    <a:lnTo>
                                      <a:pt x="401" y="5"/>
                                    </a:lnTo>
                                    <a:lnTo>
                                      <a:pt x="386" y="0"/>
                                    </a:lnTo>
                                    <a:lnTo>
                                      <a:pt x="0" y="0"/>
                                    </a:lnTo>
                                    <a:lnTo>
                                      <a:pt x="0" y="98"/>
                                    </a:lnTo>
                                    <a:lnTo>
                                      <a:pt x="113" y="98"/>
                                    </a:lnTo>
                                    <a:lnTo>
                                      <a:pt x="113" y="98"/>
                                    </a:lnTo>
                                    <a:lnTo>
                                      <a:pt x="132" y="103"/>
                                    </a:lnTo>
                                    <a:lnTo>
                                      <a:pt x="147" y="108"/>
                                    </a:lnTo>
                                    <a:lnTo>
                                      <a:pt x="157" y="117"/>
                                    </a:lnTo>
                                    <a:lnTo>
                                      <a:pt x="161" y="137"/>
                                    </a:lnTo>
                                    <a:lnTo>
                                      <a:pt x="166" y="137"/>
                                    </a:lnTo>
                                    <a:lnTo>
                                      <a:pt x="166" y="137"/>
                                    </a:lnTo>
                                    <a:lnTo>
                                      <a:pt x="166" y="142"/>
                                    </a:lnTo>
                                    <a:lnTo>
                                      <a:pt x="166" y="147"/>
                                    </a:lnTo>
                                    <a:lnTo>
                                      <a:pt x="166" y="147"/>
                                    </a:lnTo>
                                    <a:lnTo>
                                      <a:pt x="166" y="176"/>
                                    </a:lnTo>
                                    <a:lnTo>
                                      <a:pt x="166" y="215"/>
                                    </a:lnTo>
                                    <a:lnTo>
                                      <a:pt x="166" y="884"/>
                                    </a:lnTo>
                                    <a:lnTo>
                                      <a:pt x="166" y="884"/>
                                    </a:lnTo>
                                    <a:lnTo>
                                      <a:pt x="166" y="918"/>
                                    </a:lnTo>
                                    <a:lnTo>
                                      <a:pt x="166" y="928"/>
                                    </a:lnTo>
                                    <a:lnTo>
                                      <a:pt x="166" y="928"/>
                                    </a:lnTo>
                                    <a:lnTo>
                                      <a:pt x="166" y="942"/>
                                    </a:lnTo>
                                    <a:lnTo>
                                      <a:pt x="166" y="942"/>
                                    </a:lnTo>
                                    <a:lnTo>
                                      <a:pt x="166" y="952"/>
                                    </a:lnTo>
                                    <a:lnTo>
                                      <a:pt x="166" y="952"/>
                                    </a:lnTo>
                                    <a:lnTo>
                                      <a:pt x="161" y="972"/>
                                    </a:lnTo>
                                    <a:lnTo>
                                      <a:pt x="147" y="986"/>
                                    </a:lnTo>
                                    <a:lnTo>
                                      <a:pt x="132" y="996"/>
                                    </a:lnTo>
                                    <a:lnTo>
                                      <a:pt x="113" y="996"/>
                                    </a:lnTo>
                                    <a:lnTo>
                                      <a:pt x="20" y="996"/>
                                    </a:lnTo>
                                    <a:lnTo>
                                      <a:pt x="20" y="1084"/>
                                    </a:lnTo>
                                    <a:lnTo>
                                      <a:pt x="20" y="1094"/>
                                    </a:lnTo>
                                    <a:lnTo>
                                      <a:pt x="542" y="1094"/>
                                    </a:lnTo>
                                    <a:lnTo>
                                      <a:pt x="552" y="1094"/>
                                    </a:lnTo>
                                    <a:lnTo>
                                      <a:pt x="552" y="996"/>
                                    </a:lnTo>
                                    <a:lnTo>
                                      <a:pt x="459" y="996"/>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0"/>
                            <wps:cNvSpPr>
                              <a:spLocks noEditPoints="1"/>
                            </wps:cNvSpPr>
                            <wps:spPr bwMode="auto">
                              <a:xfrm>
                                <a:off x="3773805" y="120650"/>
                                <a:ext cx="784225" cy="964565"/>
                              </a:xfrm>
                              <a:custGeom>
                                <a:avLst/>
                                <a:gdLst>
                                  <a:gd name="T0" fmla="*/ 898 w 1235"/>
                                  <a:gd name="T1" fmla="*/ 694 h 1519"/>
                                  <a:gd name="T2" fmla="*/ 1050 w 1235"/>
                                  <a:gd name="T3" fmla="*/ 616 h 1519"/>
                                  <a:gd name="T4" fmla="*/ 1108 w 1235"/>
                                  <a:gd name="T5" fmla="*/ 547 h 1519"/>
                                  <a:gd name="T6" fmla="*/ 1147 w 1235"/>
                                  <a:gd name="T7" fmla="*/ 464 h 1519"/>
                                  <a:gd name="T8" fmla="*/ 1157 w 1235"/>
                                  <a:gd name="T9" fmla="*/ 362 h 1519"/>
                                  <a:gd name="T10" fmla="*/ 1137 w 1235"/>
                                  <a:gd name="T11" fmla="*/ 240 h 1519"/>
                                  <a:gd name="T12" fmla="*/ 1079 w 1235"/>
                                  <a:gd name="T13" fmla="*/ 142 h 1519"/>
                                  <a:gd name="T14" fmla="*/ 986 w 1235"/>
                                  <a:gd name="T15" fmla="*/ 69 h 1519"/>
                                  <a:gd name="T16" fmla="*/ 849 w 1235"/>
                                  <a:gd name="T17" fmla="*/ 25 h 1519"/>
                                  <a:gd name="T18" fmla="*/ 678 w 1235"/>
                                  <a:gd name="T19" fmla="*/ 0 h 1519"/>
                                  <a:gd name="T20" fmla="*/ 0 w 1235"/>
                                  <a:gd name="T21" fmla="*/ 113 h 1519"/>
                                  <a:gd name="T22" fmla="*/ 136 w 1235"/>
                                  <a:gd name="T23" fmla="*/ 118 h 1519"/>
                                  <a:gd name="T24" fmla="*/ 175 w 1235"/>
                                  <a:gd name="T25" fmla="*/ 166 h 1519"/>
                                  <a:gd name="T26" fmla="*/ 175 w 1235"/>
                                  <a:gd name="T27" fmla="*/ 1294 h 1519"/>
                                  <a:gd name="T28" fmla="*/ 171 w 1235"/>
                                  <a:gd name="T29" fmla="*/ 1362 h 1519"/>
                                  <a:gd name="T30" fmla="*/ 136 w 1235"/>
                                  <a:gd name="T31" fmla="*/ 1402 h 1519"/>
                                  <a:gd name="T32" fmla="*/ 0 w 1235"/>
                                  <a:gd name="T33" fmla="*/ 1519 h 1519"/>
                                  <a:gd name="T34" fmla="*/ 732 w 1235"/>
                                  <a:gd name="T35" fmla="*/ 1519 h 1519"/>
                                  <a:gd name="T36" fmla="*/ 908 w 1235"/>
                                  <a:gd name="T37" fmla="*/ 1489 h 1519"/>
                                  <a:gd name="T38" fmla="*/ 1050 w 1235"/>
                                  <a:gd name="T39" fmla="*/ 1431 h 1519"/>
                                  <a:gd name="T40" fmla="*/ 1152 w 1235"/>
                                  <a:gd name="T41" fmla="*/ 1343 h 1519"/>
                                  <a:gd name="T42" fmla="*/ 1216 w 1235"/>
                                  <a:gd name="T43" fmla="*/ 1231 h 1519"/>
                                  <a:gd name="T44" fmla="*/ 1235 w 1235"/>
                                  <a:gd name="T45" fmla="*/ 1089 h 1519"/>
                                  <a:gd name="T46" fmla="*/ 1230 w 1235"/>
                                  <a:gd name="T47" fmla="*/ 1011 h 1519"/>
                                  <a:gd name="T48" fmla="*/ 1196 w 1235"/>
                                  <a:gd name="T49" fmla="*/ 913 h 1519"/>
                                  <a:gd name="T50" fmla="*/ 1133 w 1235"/>
                                  <a:gd name="T51" fmla="*/ 835 h 1519"/>
                                  <a:gd name="T52" fmla="*/ 1040 w 1235"/>
                                  <a:gd name="T53" fmla="*/ 772 h 1519"/>
                                  <a:gd name="T54" fmla="*/ 918 w 1235"/>
                                  <a:gd name="T55" fmla="*/ 733 h 1519"/>
                                  <a:gd name="T56" fmla="*/ 967 w 1235"/>
                                  <a:gd name="T57" fmla="*/ 1118 h 1519"/>
                                  <a:gd name="T58" fmla="*/ 957 w 1235"/>
                                  <a:gd name="T59" fmla="*/ 1216 h 1519"/>
                                  <a:gd name="T60" fmla="*/ 923 w 1235"/>
                                  <a:gd name="T61" fmla="*/ 1294 h 1519"/>
                                  <a:gd name="T62" fmla="*/ 864 w 1235"/>
                                  <a:gd name="T63" fmla="*/ 1353 h 1519"/>
                                  <a:gd name="T64" fmla="*/ 786 w 1235"/>
                                  <a:gd name="T65" fmla="*/ 1387 h 1519"/>
                                  <a:gd name="T66" fmla="*/ 649 w 1235"/>
                                  <a:gd name="T67" fmla="*/ 1406 h 1519"/>
                                  <a:gd name="T68" fmla="*/ 493 w 1235"/>
                                  <a:gd name="T69" fmla="*/ 1397 h 1519"/>
                                  <a:gd name="T70" fmla="*/ 439 w 1235"/>
                                  <a:gd name="T71" fmla="*/ 1333 h 1519"/>
                                  <a:gd name="T72" fmla="*/ 429 w 1235"/>
                                  <a:gd name="T73" fmla="*/ 791 h 1519"/>
                                  <a:gd name="T74" fmla="*/ 717 w 1235"/>
                                  <a:gd name="T75" fmla="*/ 796 h 1519"/>
                                  <a:gd name="T76" fmla="*/ 820 w 1235"/>
                                  <a:gd name="T77" fmla="*/ 821 h 1519"/>
                                  <a:gd name="T78" fmla="*/ 888 w 1235"/>
                                  <a:gd name="T79" fmla="*/ 869 h 1519"/>
                                  <a:gd name="T80" fmla="*/ 937 w 1235"/>
                                  <a:gd name="T81" fmla="*/ 938 h 1519"/>
                                  <a:gd name="T82" fmla="*/ 962 w 1235"/>
                                  <a:gd name="T83" fmla="*/ 1040 h 1519"/>
                                  <a:gd name="T84" fmla="*/ 429 w 1235"/>
                                  <a:gd name="T85" fmla="*/ 674 h 1519"/>
                                  <a:gd name="T86" fmla="*/ 503 w 1235"/>
                                  <a:gd name="T87" fmla="*/ 118 h 1519"/>
                                  <a:gd name="T88" fmla="*/ 674 w 1235"/>
                                  <a:gd name="T89" fmla="*/ 118 h 1519"/>
                                  <a:gd name="T90" fmla="*/ 791 w 1235"/>
                                  <a:gd name="T91" fmla="*/ 152 h 1519"/>
                                  <a:gd name="T92" fmla="*/ 849 w 1235"/>
                                  <a:gd name="T93" fmla="*/ 196 h 1519"/>
                                  <a:gd name="T94" fmla="*/ 884 w 1235"/>
                                  <a:gd name="T95" fmla="*/ 269 h 1519"/>
                                  <a:gd name="T96" fmla="*/ 898 w 1235"/>
                                  <a:gd name="T97" fmla="*/ 406 h 1519"/>
                                  <a:gd name="T98" fmla="*/ 854 w 1235"/>
                                  <a:gd name="T99" fmla="*/ 567 h 1519"/>
                                  <a:gd name="T100" fmla="*/ 781 w 1235"/>
                                  <a:gd name="T101" fmla="*/ 635 h 1519"/>
                                  <a:gd name="T102" fmla="*/ 610 w 1235"/>
                                  <a:gd name="T103" fmla="*/ 674 h 1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35" h="1519">
                                    <a:moveTo>
                                      <a:pt x="815" y="718"/>
                                    </a:moveTo>
                                    <a:lnTo>
                                      <a:pt x="815" y="718"/>
                                    </a:lnTo>
                                    <a:lnTo>
                                      <a:pt x="898" y="694"/>
                                    </a:lnTo>
                                    <a:lnTo>
                                      <a:pt x="967" y="669"/>
                                    </a:lnTo>
                                    <a:lnTo>
                                      <a:pt x="1025" y="635"/>
                                    </a:lnTo>
                                    <a:lnTo>
                                      <a:pt x="1050" y="616"/>
                                    </a:lnTo>
                                    <a:lnTo>
                                      <a:pt x="1074" y="591"/>
                                    </a:lnTo>
                                    <a:lnTo>
                                      <a:pt x="1093" y="572"/>
                                    </a:lnTo>
                                    <a:lnTo>
                                      <a:pt x="1108" y="547"/>
                                    </a:lnTo>
                                    <a:lnTo>
                                      <a:pt x="1123" y="518"/>
                                    </a:lnTo>
                                    <a:lnTo>
                                      <a:pt x="1137" y="493"/>
                                    </a:lnTo>
                                    <a:lnTo>
                                      <a:pt x="1147" y="464"/>
                                    </a:lnTo>
                                    <a:lnTo>
                                      <a:pt x="1152" y="430"/>
                                    </a:lnTo>
                                    <a:lnTo>
                                      <a:pt x="1157" y="362"/>
                                    </a:lnTo>
                                    <a:lnTo>
                                      <a:pt x="1157" y="362"/>
                                    </a:lnTo>
                                    <a:lnTo>
                                      <a:pt x="1157" y="318"/>
                                    </a:lnTo>
                                    <a:lnTo>
                                      <a:pt x="1147" y="279"/>
                                    </a:lnTo>
                                    <a:lnTo>
                                      <a:pt x="1137" y="240"/>
                                    </a:lnTo>
                                    <a:lnTo>
                                      <a:pt x="1123" y="205"/>
                                    </a:lnTo>
                                    <a:lnTo>
                                      <a:pt x="1103" y="171"/>
                                    </a:lnTo>
                                    <a:lnTo>
                                      <a:pt x="1079" y="142"/>
                                    </a:lnTo>
                                    <a:lnTo>
                                      <a:pt x="1054" y="118"/>
                                    </a:lnTo>
                                    <a:lnTo>
                                      <a:pt x="1020" y="93"/>
                                    </a:lnTo>
                                    <a:lnTo>
                                      <a:pt x="986" y="69"/>
                                    </a:lnTo>
                                    <a:lnTo>
                                      <a:pt x="942" y="54"/>
                                    </a:lnTo>
                                    <a:lnTo>
                                      <a:pt x="898" y="35"/>
                                    </a:lnTo>
                                    <a:lnTo>
                                      <a:pt x="849" y="25"/>
                                    </a:lnTo>
                                    <a:lnTo>
                                      <a:pt x="800" y="15"/>
                                    </a:lnTo>
                                    <a:lnTo>
                                      <a:pt x="742" y="5"/>
                                    </a:lnTo>
                                    <a:lnTo>
                                      <a:pt x="678" y="0"/>
                                    </a:lnTo>
                                    <a:lnTo>
                                      <a:pt x="615" y="0"/>
                                    </a:lnTo>
                                    <a:lnTo>
                                      <a:pt x="0" y="0"/>
                                    </a:lnTo>
                                    <a:lnTo>
                                      <a:pt x="0" y="113"/>
                                    </a:lnTo>
                                    <a:lnTo>
                                      <a:pt x="117" y="118"/>
                                    </a:lnTo>
                                    <a:lnTo>
                                      <a:pt x="117" y="118"/>
                                    </a:lnTo>
                                    <a:lnTo>
                                      <a:pt x="136" y="118"/>
                                    </a:lnTo>
                                    <a:lnTo>
                                      <a:pt x="156" y="127"/>
                                    </a:lnTo>
                                    <a:lnTo>
                                      <a:pt x="166" y="142"/>
                                    </a:lnTo>
                                    <a:lnTo>
                                      <a:pt x="175" y="166"/>
                                    </a:lnTo>
                                    <a:lnTo>
                                      <a:pt x="175" y="166"/>
                                    </a:lnTo>
                                    <a:lnTo>
                                      <a:pt x="175" y="225"/>
                                    </a:lnTo>
                                    <a:lnTo>
                                      <a:pt x="175" y="1294"/>
                                    </a:lnTo>
                                    <a:lnTo>
                                      <a:pt x="175" y="1294"/>
                                    </a:lnTo>
                                    <a:lnTo>
                                      <a:pt x="171" y="1362"/>
                                    </a:lnTo>
                                    <a:lnTo>
                                      <a:pt x="171" y="1362"/>
                                    </a:lnTo>
                                    <a:lnTo>
                                      <a:pt x="166" y="1382"/>
                                    </a:lnTo>
                                    <a:lnTo>
                                      <a:pt x="151" y="1397"/>
                                    </a:lnTo>
                                    <a:lnTo>
                                      <a:pt x="136" y="1402"/>
                                    </a:lnTo>
                                    <a:lnTo>
                                      <a:pt x="117" y="1406"/>
                                    </a:lnTo>
                                    <a:lnTo>
                                      <a:pt x="0" y="1406"/>
                                    </a:lnTo>
                                    <a:lnTo>
                                      <a:pt x="0" y="1519"/>
                                    </a:lnTo>
                                    <a:lnTo>
                                      <a:pt x="669" y="1519"/>
                                    </a:lnTo>
                                    <a:lnTo>
                                      <a:pt x="669" y="1519"/>
                                    </a:lnTo>
                                    <a:lnTo>
                                      <a:pt x="732" y="1519"/>
                                    </a:lnTo>
                                    <a:lnTo>
                                      <a:pt x="796" y="1514"/>
                                    </a:lnTo>
                                    <a:lnTo>
                                      <a:pt x="854" y="1504"/>
                                    </a:lnTo>
                                    <a:lnTo>
                                      <a:pt x="908" y="1489"/>
                                    </a:lnTo>
                                    <a:lnTo>
                                      <a:pt x="957" y="1475"/>
                                    </a:lnTo>
                                    <a:lnTo>
                                      <a:pt x="1006" y="1455"/>
                                    </a:lnTo>
                                    <a:lnTo>
                                      <a:pt x="1050" y="1431"/>
                                    </a:lnTo>
                                    <a:lnTo>
                                      <a:pt x="1089" y="1406"/>
                                    </a:lnTo>
                                    <a:lnTo>
                                      <a:pt x="1123" y="1377"/>
                                    </a:lnTo>
                                    <a:lnTo>
                                      <a:pt x="1152" y="1343"/>
                                    </a:lnTo>
                                    <a:lnTo>
                                      <a:pt x="1176" y="1309"/>
                                    </a:lnTo>
                                    <a:lnTo>
                                      <a:pt x="1196" y="1270"/>
                                    </a:lnTo>
                                    <a:lnTo>
                                      <a:pt x="1216" y="1231"/>
                                    </a:lnTo>
                                    <a:lnTo>
                                      <a:pt x="1225" y="1187"/>
                                    </a:lnTo>
                                    <a:lnTo>
                                      <a:pt x="1235" y="1138"/>
                                    </a:lnTo>
                                    <a:lnTo>
                                      <a:pt x="1235" y="1089"/>
                                    </a:lnTo>
                                    <a:lnTo>
                                      <a:pt x="1235" y="1089"/>
                                    </a:lnTo>
                                    <a:lnTo>
                                      <a:pt x="1235" y="1050"/>
                                    </a:lnTo>
                                    <a:lnTo>
                                      <a:pt x="1230" y="1011"/>
                                    </a:lnTo>
                                    <a:lnTo>
                                      <a:pt x="1220" y="977"/>
                                    </a:lnTo>
                                    <a:lnTo>
                                      <a:pt x="1211" y="943"/>
                                    </a:lnTo>
                                    <a:lnTo>
                                      <a:pt x="1196" y="913"/>
                                    </a:lnTo>
                                    <a:lnTo>
                                      <a:pt x="1176" y="884"/>
                                    </a:lnTo>
                                    <a:lnTo>
                                      <a:pt x="1157" y="860"/>
                                    </a:lnTo>
                                    <a:lnTo>
                                      <a:pt x="1133" y="835"/>
                                    </a:lnTo>
                                    <a:lnTo>
                                      <a:pt x="1103" y="811"/>
                                    </a:lnTo>
                                    <a:lnTo>
                                      <a:pt x="1074" y="791"/>
                                    </a:lnTo>
                                    <a:lnTo>
                                      <a:pt x="1040" y="772"/>
                                    </a:lnTo>
                                    <a:lnTo>
                                      <a:pt x="1001" y="757"/>
                                    </a:lnTo>
                                    <a:lnTo>
                                      <a:pt x="962" y="742"/>
                                    </a:lnTo>
                                    <a:lnTo>
                                      <a:pt x="918" y="733"/>
                                    </a:lnTo>
                                    <a:lnTo>
                                      <a:pt x="815" y="718"/>
                                    </a:lnTo>
                                    <a:lnTo>
                                      <a:pt x="815" y="718"/>
                                    </a:lnTo>
                                    <a:close/>
                                    <a:moveTo>
                                      <a:pt x="967" y="1118"/>
                                    </a:moveTo>
                                    <a:lnTo>
                                      <a:pt x="967" y="1118"/>
                                    </a:lnTo>
                                    <a:lnTo>
                                      <a:pt x="962" y="1187"/>
                                    </a:lnTo>
                                    <a:lnTo>
                                      <a:pt x="957" y="1216"/>
                                    </a:lnTo>
                                    <a:lnTo>
                                      <a:pt x="947" y="1245"/>
                                    </a:lnTo>
                                    <a:lnTo>
                                      <a:pt x="937" y="1270"/>
                                    </a:lnTo>
                                    <a:lnTo>
                                      <a:pt x="923" y="1294"/>
                                    </a:lnTo>
                                    <a:lnTo>
                                      <a:pt x="908" y="1319"/>
                                    </a:lnTo>
                                    <a:lnTo>
                                      <a:pt x="888" y="1333"/>
                                    </a:lnTo>
                                    <a:lnTo>
                                      <a:pt x="864" y="1353"/>
                                    </a:lnTo>
                                    <a:lnTo>
                                      <a:pt x="844" y="1367"/>
                                    </a:lnTo>
                                    <a:lnTo>
                                      <a:pt x="815" y="1377"/>
                                    </a:lnTo>
                                    <a:lnTo>
                                      <a:pt x="786" y="1387"/>
                                    </a:lnTo>
                                    <a:lnTo>
                                      <a:pt x="722" y="1402"/>
                                    </a:lnTo>
                                    <a:lnTo>
                                      <a:pt x="649" y="1406"/>
                                    </a:lnTo>
                                    <a:lnTo>
                                      <a:pt x="649" y="1406"/>
                                    </a:lnTo>
                                    <a:lnTo>
                                      <a:pt x="581" y="1406"/>
                                    </a:lnTo>
                                    <a:lnTo>
                                      <a:pt x="532" y="1402"/>
                                    </a:lnTo>
                                    <a:lnTo>
                                      <a:pt x="493" y="1397"/>
                                    </a:lnTo>
                                    <a:lnTo>
                                      <a:pt x="464" y="1382"/>
                                    </a:lnTo>
                                    <a:lnTo>
                                      <a:pt x="449" y="1362"/>
                                    </a:lnTo>
                                    <a:lnTo>
                                      <a:pt x="439" y="1333"/>
                                    </a:lnTo>
                                    <a:lnTo>
                                      <a:pt x="434" y="1294"/>
                                    </a:lnTo>
                                    <a:lnTo>
                                      <a:pt x="429" y="1245"/>
                                    </a:lnTo>
                                    <a:lnTo>
                                      <a:pt x="429" y="791"/>
                                    </a:lnTo>
                                    <a:lnTo>
                                      <a:pt x="639" y="791"/>
                                    </a:lnTo>
                                    <a:lnTo>
                                      <a:pt x="639" y="791"/>
                                    </a:lnTo>
                                    <a:lnTo>
                                      <a:pt x="717" y="796"/>
                                    </a:lnTo>
                                    <a:lnTo>
                                      <a:pt x="757" y="801"/>
                                    </a:lnTo>
                                    <a:lnTo>
                                      <a:pt x="786" y="811"/>
                                    </a:lnTo>
                                    <a:lnTo>
                                      <a:pt x="820" y="821"/>
                                    </a:lnTo>
                                    <a:lnTo>
                                      <a:pt x="844" y="835"/>
                                    </a:lnTo>
                                    <a:lnTo>
                                      <a:pt x="869" y="850"/>
                                    </a:lnTo>
                                    <a:lnTo>
                                      <a:pt x="888" y="869"/>
                                    </a:lnTo>
                                    <a:lnTo>
                                      <a:pt x="908" y="889"/>
                                    </a:lnTo>
                                    <a:lnTo>
                                      <a:pt x="923" y="913"/>
                                    </a:lnTo>
                                    <a:lnTo>
                                      <a:pt x="937" y="938"/>
                                    </a:lnTo>
                                    <a:lnTo>
                                      <a:pt x="947" y="972"/>
                                    </a:lnTo>
                                    <a:lnTo>
                                      <a:pt x="957" y="1001"/>
                                    </a:lnTo>
                                    <a:lnTo>
                                      <a:pt x="962" y="1040"/>
                                    </a:lnTo>
                                    <a:lnTo>
                                      <a:pt x="967" y="1118"/>
                                    </a:lnTo>
                                    <a:lnTo>
                                      <a:pt x="967" y="1118"/>
                                    </a:lnTo>
                                    <a:close/>
                                    <a:moveTo>
                                      <a:pt x="429" y="674"/>
                                    </a:moveTo>
                                    <a:lnTo>
                                      <a:pt x="429" y="127"/>
                                    </a:lnTo>
                                    <a:lnTo>
                                      <a:pt x="429" y="127"/>
                                    </a:lnTo>
                                    <a:lnTo>
                                      <a:pt x="503" y="118"/>
                                    </a:lnTo>
                                    <a:lnTo>
                                      <a:pt x="595" y="118"/>
                                    </a:lnTo>
                                    <a:lnTo>
                                      <a:pt x="595" y="118"/>
                                    </a:lnTo>
                                    <a:lnTo>
                                      <a:pt x="674" y="118"/>
                                    </a:lnTo>
                                    <a:lnTo>
                                      <a:pt x="737" y="132"/>
                                    </a:lnTo>
                                    <a:lnTo>
                                      <a:pt x="766" y="137"/>
                                    </a:lnTo>
                                    <a:lnTo>
                                      <a:pt x="791" y="152"/>
                                    </a:lnTo>
                                    <a:lnTo>
                                      <a:pt x="815" y="162"/>
                                    </a:lnTo>
                                    <a:lnTo>
                                      <a:pt x="835" y="181"/>
                                    </a:lnTo>
                                    <a:lnTo>
                                      <a:pt x="849" y="196"/>
                                    </a:lnTo>
                                    <a:lnTo>
                                      <a:pt x="864" y="220"/>
                                    </a:lnTo>
                                    <a:lnTo>
                                      <a:pt x="874" y="245"/>
                                    </a:lnTo>
                                    <a:lnTo>
                                      <a:pt x="884" y="269"/>
                                    </a:lnTo>
                                    <a:lnTo>
                                      <a:pt x="893" y="332"/>
                                    </a:lnTo>
                                    <a:lnTo>
                                      <a:pt x="898" y="406"/>
                                    </a:lnTo>
                                    <a:lnTo>
                                      <a:pt x="898" y="406"/>
                                    </a:lnTo>
                                    <a:lnTo>
                                      <a:pt x="893" y="469"/>
                                    </a:lnTo>
                                    <a:lnTo>
                                      <a:pt x="879" y="518"/>
                                    </a:lnTo>
                                    <a:lnTo>
                                      <a:pt x="854" y="567"/>
                                    </a:lnTo>
                                    <a:lnTo>
                                      <a:pt x="840" y="586"/>
                                    </a:lnTo>
                                    <a:lnTo>
                                      <a:pt x="825" y="606"/>
                                    </a:lnTo>
                                    <a:lnTo>
                                      <a:pt x="781" y="635"/>
                                    </a:lnTo>
                                    <a:lnTo>
                                      <a:pt x="732" y="655"/>
                                    </a:lnTo>
                                    <a:lnTo>
                                      <a:pt x="674" y="669"/>
                                    </a:lnTo>
                                    <a:lnTo>
                                      <a:pt x="610" y="674"/>
                                    </a:lnTo>
                                    <a:lnTo>
                                      <a:pt x="429" y="674"/>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1"/>
                            <wps:cNvSpPr>
                              <a:spLocks/>
                            </wps:cNvSpPr>
                            <wps:spPr bwMode="auto">
                              <a:xfrm>
                                <a:off x="4967605" y="353695"/>
                                <a:ext cx="535940" cy="731520"/>
                              </a:xfrm>
                              <a:custGeom>
                                <a:avLst/>
                                <a:gdLst>
                                  <a:gd name="T0" fmla="*/ 693 w 844"/>
                                  <a:gd name="T1" fmla="*/ 0 h 1152"/>
                                  <a:gd name="T2" fmla="*/ 610 w 844"/>
                                  <a:gd name="T3" fmla="*/ 9 h 1152"/>
                                  <a:gd name="T4" fmla="*/ 527 w 844"/>
                                  <a:gd name="T5" fmla="*/ 39 h 1152"/>
                                  <a:gd name="T6" fmla="*/ 454 w 844"/>
                                  <a:gd name="T7" fmla="*/ 78 h 1152"/>
                                  <a:gd name="T8" fmla="*/ 385 w 844"/>
                                  <a:gd name="T9" fmla="*/ 131 h 1152"/>
                                  <a:gd name="T10" fmla="*/ 390 w 844"/>
                                  <a:gd name="T11" fmla="*/ 92 h 1152"/>
                                  <a:gd name="T12" fmla="*/ 390 w 844"/>
                                  <a:gd name="T13" fmla="*/ 83 h 1152"/>
                                  <a:gd name="T14" fmla="*/ 385 w 844"/>
                                  <a:gd name="T15" fmla="*/ 68 h 1152"/>
                                  <a:gd name="T16" fmla="*/ 361 w 844"/>
                                  <a:gd name="T17" fmla="*/ 58 h 1152"/>
                                  <a:gd name="T18" fmla="*/ 0 w 844"/>
                                  <a:gd name="T19" fmla="*/ 175 h 1152"/>
                                  <a:gd name="T20" fmla="*/ 92 w 844"/>
                                  <a:gd name="T21" fmla="*/ 175 h 1152"/>
                                  <a:gd name="T22" fmla="*/ 127 w 844"/>
                                  <a:gd name="T23" fmla="*/ 185 h 1152"/>
                                  <a:gd name="T24" fmla="*/ 146 w 844"/>
                                  <a:gd name="T25" fmla="*/ 219 h 1152"/>
                                  <a:gd name="T26" fmla="*/ 146 w 844"/>
                                  <a:gd name="T27" fmla="*/ 224 h 1152"/>
                                  <a:gd name="T28" fmla="*/ 151 w 844"/>
                                  <a:gd name="T29" fmla="*/ 942 h 1152"/>
                                  <a:gd name="T30" fmla="*/ 151 w 844"/>
                                  <a:gd name="T31" fmla="*/ 976 h 1152"/>
                                  <a:gd name="T32" fmla="*/ 151 w 844"/>
                                  <a:gd name="T33" fmla="*/ 986 h 1152"/>
                                  <a:gd name="T34" fmla="*/ 146 w 844"/>
                                  <a:gd name="T35" fmla="*/ 1020 h 1152"/>
                                  <a:gd name="T36" fmla="*/ 131 w 844"/>
                                  <a:gd name="T37" fmla="*/ 1044 h 1152"/>
                                  <a:gd name="T38" fmla="*/ 92 w 844"/>
                                  <a:gd name="T39" fmla="*/ 1054 h 1152"/>
                                  <a:gd name="T40" fmla="*/ 5 w 844"/>
                                  <a:gd name="T41" fmla="*/ 1152 h 1152"/>
                                  <a:gd name="T42" fmla="*/ 551 w 844"/>
                                  <a:gd name="T43" fmla="*/ 1054 h 1152"/>
                                  <a:gd name="T44" fmla="*/ 444 w 844"/>
                                  <a:gd name="T45" fmla="*/ 1054 h 1152"/>
                                  <a:gd name="T46" fmla="*/ 405 w 844"/>
                                  <a:gd name="T47" fmla="*/ 1044 h 1152"/>
                                  <a:gd name="T48" fmla="*/ 390 w 844"/>
                                  <a:gd name="T49" fmla="*/ 1025 h 1152"/>
                                  <a:gd name="T50" fmla="*/ 385 w 844"/>
                                  <a:gd name="T51" fmla="*/ 986 h 1152"/>
                                  <a:gd name="T52" fmla="*/ 385 w 844"/>
                                  <a:gd name="T53" fmla="*/ 942 h 1152"/>
                                  <a:gd name="T54" fmla="*/ 385 w 844"/>
                                  <a:gd name="T55" fmla="*/ 253 h 1152"/>
                                  <a:gd name="T56" fmla="*/ 468 w 844"/>
                                  <a:gd name="T57" fmla="*/ 190 h 1152"/>
                                  <a:gd name="T58" fmla="*/ 527 w 844"/>
                                  <a:gd name="T59" fmla="*/ 166 h 1152"/>
                                  <a:gd name="T60" fmla="*/ 547 w 844"/>
                                  <a:gd name="T61" fmla="*/ 161 h 1152"/>
                                  <a:gd name="T62" fmla="*/ 566 w 844"/>
                                  <a:gd name="T63" fmla="*/ 166 h 1152"/>
                                  <a:gd name="T64" fmla="*/ 586 w 844"/>
                                  <a:gd name="T65" fmla="*/ 195 h 1152"/>
                                  <a:gd name="T66" fmla="*/ 605 w 844"/>
                                  <a:gd name="T67" fmla="*/ 224 h 1152"/>
                                  <a:gd name="T68" fmla="*/ 630 w 844"/>
                                  <a:gd name="T69" fmla="*/ 249 h 1152"/>
                                  <a:gd name="T70" fmla="*/ 664 w 844"/>
                                  <a:gd name="T71" fmla="*/ 263 h 1152"/>
                                  <a:gd name="T72" fmla="*/ 717 w 844"/>
                                  <a:gd name="T73" fmla="*/ 268 h 1152"/>
                                  <a:gd name="T74" fmla="*/ 766 w 844"/>
                                  <a:gd name="T75" fmla="*/ 258 h 1152"/>
                                  <a:gd name="T76" fmla="*/ 805 w 844"/>
                                  <a:gd name="T77" fmla="*/ 239 h 1152"/>
                                  <a:gd name="T78" fmla="*/ 835 w 844"/>
                                  <a:gd name="T79" fmla="*/ 195 h 1152"/>
                                  <a:gd name="T80" fmla="*/ 844 w 844"/>
                                  <a:gd name="T81" fmla="*/ 136 h 1152"/>
                                  <a:gd name="T82" fmla="*/ 844 w 844"/>
                                  <a:gd name="T83" fmla="*/ 107 h 1152"/>
                                  <a:gd name="T84" fmla="*/ 820 w 844"/>
                                  <a:gd name="T85" fmla="*/ 53 h 1152"/>
                                  <a:gd name="T86" fmla="*/ 781 w 844"/>
                                  <a:gd name="T87" fmla="*/ 19 h 1152"/>
                                  <a:gd name="T88" fmla="*/ 727 w 844"/>
                                  <a:gd name="T89" fmla="*/ 0 h 1152"/>
                                  <a:gd name="T90" fmla="*/ 693 w 844"/>
                                  <a:gd name="T91" fmla="*/ 0 h 1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44" h="1152">
                                    <a:moveTo>
                                      <a:pt x="693" y="0"/>
                                    </a:moveTo>
                                    <a:lnTo>
                                      <a:pt x="693" y="0"/>
                                    </a:lnTo>
                                    <a:lnTo>
                                      <a:pt x="654" y="0"/>
                                    </a:lnTo>
                                    <a:lnTo>
                                      <a:pt x="610" y="9"/>
                                    </a:lnTo>
                                    <a:lnTo>
                                      <a:pt x="571" y="19"/>
                                    </a:lnTo>
                                    <a:lnTo>
                                      <a:pt x="527" y="39"/>
                                    </a:lnTo>
                                    <a:lnTo>
                                      <a:pt x="488" y="58"/>
                                    </a:lnTo>
                                    <a:lnTo>
                                      <a:pt x="454" y="78"/>
                                    </a:lnTo>
                                    <a:lnTo>
                                      <a:pt x="415" y="102"/>
                                    </a:lnTo>
                                    <a:lnTo>
                                      <a:pt x="385" y="131"/>
                                    </a:lnTo>
                                    <a:lnTo>
                                      <a:pt x="385" y="131"/>
                                    </a:lnTo>
                                    <a:lnTo>
                                      <a:pt x="390" y="92"/>
                                    </a:lnTo>
                                    <a:lnTo>
                                      <a:pt x="390" y="92"/>
                                    </a:lnTo>
                                    <a:lnTo>
                                      <a:pt x="390" y="83"/>
                                    </a:lnTo>
                                    <a:lnTo>
                                      <a:pt x="385" y="68"/>
                                    </a:lnTo>
                                    <a:lnTo>
                                      <a:pt x="385" y="68"/>
                                    </a:lnTo>
                                    <a:lnTo>
                                      <a:pt x="376" y="63"/>
                                    </a:lnTo>
                                    <a:lnTo>
                                      <a:pt x="361" y="58"/>
                                    </a:lnTo>
                                    <a:lnTo>
                                      <a:pt x="0" y="58"/>
                                    </a:lnTo>
                                    <a:lnTo>
                                      <a:pt x="0" y="175"/>
                                    </a:lnTo>
                                    <a:lnTo>
                                      <a:pt x="92" y="175"/>
                                    </a:lnTo>
                                    <a:lnTo>
                                      <a:pt x="92" y="175"/>
                                    </a:lnTo>
                                    <a:lnTo>
                                      <a:pt x="112" y="175"/>
                                    </a:lnTo>
                                    <a:lnTo>
                                      <a:pt x="127" y="185"/>
                                    </a:lnTo>
                                    <a:lnTo>
                                      <a:pt x="141" y="200"/>
                                    </a:lnTo>
                                    <a:lnTo>
                                      <a:pt x="146" y="219"/>
                                    </a:lnTo>
                                    <a:lnTo>
                                      <a:pt x="146" y="224"/>
                                    </a:lnTo>
                                    <a:lnTo>
                                      <a:pt x="146" y="224"/>
                                    </a:lnTo>
                                    <a:lnTo>
                                      <a:pt x="151" y="273"/>
                                    </a:lnTo>
                                    <a:lnTo>
                                      <a:pt x="151" y="942"/>
                                    </a:lnTo>
                                    <a:lnTo>
                                      <a:pt x="151" y="942"/>
                                    </a:lnTo>
                                    <a:lnTo>
                                      <a:pt x="151" y="976"/>
                                    </a:lnTo>
                                    <a:lnTo>
                                      <a:pt x="151" y="986"/>
                                    </a:lnTo>
                                    <a:lnTo>
                                      <a:pt x="151" y="986"/>
                                    </a:lnTo>
                                    <a:lnTo>
                                      <a:pt x="146" y="1005"/>
                                    </a:lnTo>
                                    <a:lnTo>
                                      <a:pt x="146" y="1020"/>
                                    </a:lnTo>
                                    <a:lnTo>
                                      <a:pt x="136" y="1035"/>
                                    </a:lnTo>
                                    <a:lnTo>
                                      <a:pt x="131" y="1044"/>
                                    </a:lnTo>
                                    <a:lnTo>
                                      <a:pt x="112" y="1054"/>
                                    </a:lnTo>
                                    <a:lnTo>
                                      <a:pt x="92" y="1054"/>
                                    </a:lnTo>
                                    <a:lnTo>
                                      <a:pt x="5" y="1054"/>
                                    </a:lnTo>
                                    <a:lnTo>
                                      <a:pt x="5" y="1152"/>
                                    </a:lnTo>
                                    <a:lnTo>
                                      <a:pt x="551" y="1152"/>
                                    </a:lnTo>
                                    <a:lnTo>
                                      <a:pt x="551" y="1054"/>
                                    </a:lnTo>
                                    <a:lnTo>
                                      <a:pt x="444" y="1054"/>
                                    </a:lnTo>
                                    <a:lnTo>
                                      <a:pt x="444" y="1054"/>
                                    </a:lnTo>
                                    <a:lnTo>
                                      <a:pt x="420" y="1054"/>
                                    </a:lnTo>
                                    <a:lnTo>
                                      <a:pt x="405" y="1044"/>
                                    </a:lnTo>
                                    <a:lnTo>
                                      <a:pt x="395" y="1035"/>
                                    </a:lnTo>
                                    <a:lnTo>
                                      <a:pt x="390" y="1025"/>
                                    </a:lnTo>
                                    <a:lnTo>
                                      <a:pt x="385" y="1005"/>
                                    </a:lnTo>
                                    <a:lnTo>
                                      <a:pt x="385" y="986"/>
                                    </a:lnTo>
                                    <a:lnTo>
                                      <a:pt x="385" y="986"/>
                                    </a:lnTo>
                                    <a:lnTo>
                                      <a:pt x="385" y="942"/>
                                    </a:lnTo>
                                    <a:lnTo>
                                      <a:pt x="385" y="253"/>
                                    </a:lnTo>
                                    <a:lnTo>
                                      <a:pt x="385" y="253"/>
                                    </a:lnTo>
                                    <a:lnTo>
                                      <a:pt x="424" y="219"/>
                                    </a:lnTo>
                                    <a:lnTo>
                                      <a:pt x="468" y="190"/>
                                    </a:lnTo>
                                    <a:lnTo>
                                      <a:pt x="512" y="170"/>
                                    </a:lnTo>
                                    <a:lnTo>
                                      <a:pt x="527" y="166"/>
                                    </a:lnTo>
                                    <a:lnTo>
                                      <a:pt x="547" y="161"/>
                                    </a:lnTo>
                                    <a:lnTo>
                                      <a:pt x="547" y="161"/>
                                    </a:lnTo>
                                    <a:lnTo>
                                      <a:pt x="556" y="166"/>
                                    </a:lnTo>
                                    <a:lnTo>
                                      <a:pt x="566" y="166"/>
                                    </a:lnTo>
                                    <a:lnTo>
                                      <a:pt x="576" y="175"/>
                                    </a:lnTo>
                                    <a:lnTo>
                                      <a:pt x="586" y="195"/>
                                    </a:lnTo>
                                    <a:lnTo>
                                      <a:pt x="586" y="195"/>
                                    </a:lnTo>
                                    <a:lnTo>
                                      <a:pt x="605" y="224"/>
                                    </a:lnTo>
                                    <a:lnTo>
                                      <a:pt x="615" y="239"/>
                                    </a:lnTo>
                                    <a:lnTo>
                                      <a:pt x="630" y="249"/>
                                    </a:lnTo>
                                    <a:lnTo>
                                      <a:pt x="644" y="258"/>
                                    </a:lnTo>
                                    <a:lnTo>
                                      <a:pt x="664" y="263"/>
                                    </a:lnTo>
                                    <a:lnTo>
                                      <a:pt x="717" y="268"/>
                                    </a:lnTo>
                                    <a:lnTo>
                                      <a:pt x="717" y="268"/>
                                    </a:lnTo>
                                    <a:lnTo>
                                      <a:pt x="742" y="268"/>
                                    </a:lnTo>
                                    <a:lnTo>
                                      <a:pt x="766" y="258"/>
                                    </a:lnTo>
                                    <a:lnTo>
                                      <a:pt x="786" y="249"/>
                                    </a:lnTo>
                                    <a:lnTo>
                                      <a:pt x="805" y="239"/>
                                    </a:lnTo>
                                    <a:lnTo>
                                      <a:pt x="820" y="219"/>
                                    </a:lnTo>
                                    <a:lnTo>
                                      <a:pt x="835" y="195"/>
                                    </a:lnTo>
                                    <a:lnTo>
                                      <a:pt x="840" y="170"/>
                                    </a:lnTo>
                                    <a:lnTo>
                                      <a:pt x="844" y="136"/>
                                    </a:lnTo>
                                    <a:lnTo>
                                      <a:pt x="844" y="136"/>
                                    </a:lnTo>
                                    <a:lnTo>
                                      <a:pt x="844" y="107"/>
                                    </a:lnTo>
                                    <a:lnTo>
                                      <a:pt x="835" y="78"/>
                                    </a:lnTo>
                                    <a:lnTo>
                                      <a:pt x="820" y="53"/>
                                    </a:lnTo>
                                    <a:lnTo>
                                      <a:pt x="805" y="34"/>
                                    </a:lnTo>
                                    <a:lnTo>
                                      <a:pt x="781" y="19"/>
                                    </a:lnTo>
                                    <a:lnTo>
                                      <a:pt x="757" y="4"/>
                                    </a:lnTo>
                                    <a:lnTo>
                                      <a:pt x="727" y="0"/>
                                    </a:lnTo>
                                    <a:lnTo>
                                      <a:pt x="693" y="0"/>
                                    </a:lnTo>
                                    <a:lnTo>
                                      <a:pt x="693" y="0"/>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
                            <wps:cNvSpPr>
                              <a:spLocks/>
                            </wps:cNvSpPr>
                            <wps:spPr bwMode="auto">
                              <a:xfrm>
                                <a:off x="4589145" y="390525"/>
                                <a:ext cx="350520" cy="694690"/>
                              </a:xfrm>
                              <a:custGeom>
                                <a:avLst/>
                                <a:gdLst>
                                  <a:gd name="T0" fmla="*/ 459 w 552"/>
                                  <a:gd name="T1" fmla="*/ 996 h 1094"/>
                                  <a:gd name="T2" fmla="*/ 459 w 552"/>
                                  <a:gd name="T3" fmla="*/ 996 h 1094"/>
                                  <a:gd name="T4" fmla="*/ 439 w 552"/>
                                  <a:gd name="T5" fmla="*/ 996 h 1094"/>
                                  <a:gd name="T6" fmla="*/ 420 w 552"/>
                                  <a:gd name="T7" fmla="*/ 986 h 1094"/>
                                  <a:gd name="T8" fmla="*/ 415 w 552"/>
                                  <a:gd name="T9" fmla="*/ 977 h 1094"/>
                                  <a:gd name="T10" fmla="*/ 410 w 552"/>
                                  <a:gd name="T11" fmla="*/ 967 h 1094"/>
                                  <a:gd name="T12" fmla="*/ 405 w 552"/>
                                  <a:gd name="T13" fmla="*/ 947 h 1094"/>
                                  <a:gd name="T14" fmla="*/ 405 w 552"/>
                                  <a:gd name="T15" fmla="*/ 928 h 1094"/>
                                  <a:gd name="T16" fmla="*/ 405 w 552"/>
                                  <a:gd name="T17" fmla="*/ 928 h 1094"/>
                                  <a:gd name="T18" fmla="*/ 405 w 552"/>
                                  <a:gd name="T19" fmla="*/ 884 h 1094"/>
                                  <a:gd name="T20" fmla="*/ 405 w 552"/>
                                  <a:gd name="T21" fmla="*/ 215 h 1094"/>
                                  <a:gd name="T22" fmla="*/ 405 w 552"/>
                                  <a:gd name="T23" fmla="*/ 215 h 1094"/>
                                  <a:gd name="T24" fmla="*/ 405 w 552"/>
                                  <a:gd name="T25" fmla="*/ 78 h 1094"/>
                                  <a:gd name="T26" fmla="*/ 410 w 552"/>
                                  <a:gd name="T27" fmla="*/ 29 h 1094"/>
                                  <a:gd name="T28" fmla="*/ 410 w 552"/>
                                  <a:gd name="T29" fmla="*/ 29 h 1094"/>
                                  <a:gd name="T30" fmla="*/ 410 w 552"/>
                                  <a:gd name="T31" fmla="*/ 20 h 1094"/>
                                  <a:gd name="T32" fmla="*/ 405 w 552"/>
                                  <a:gd name="T33" fmla="*/ 10 h 1094"/>
                                  <a:gd name="T34" fmla="*/ 405 w 552"/>
                                  <a:gd name="T35" fmla="*/ 10 h 1094"/>
                                  <a:gd name="T36" fmla="*/ 400 w 552"/>
                                  <a:gd name="T37" fmla="*/ 5 h 1094"/>
                                  <a:gd name="T38" fmla="*/ 386 w 552"/>
                                  <a:gd name="T39" fmla="*/ 0 h 1094"/>
                                  <a:gd name="T40" fmla="*/ 0 w 552"/>
                                  <a:gd name="T41" fmla="*/ 0 h 1094"/>
                                  <a:gd name="T42" fmla="*/ 0 w 552"/>
                                  <a:gd name="T43" fmla="*/ 98 h 1094"/>
                                  <a:gd name="T44" fmla="*/ 112 w 552"/>
                                  <a:gd name="T45" fmla="*/ 98 h 1094"/>
                                  <a:gd name="T46" fmla="*/ 112 w 552"/>
                                  <a:gd name="T47" fmla="*/ 98 h 1094"/>
                                  <a:gd name="T48" fmla="*/ 127 w 552"/>
                                  <a:gd name="T49" fmla="*/ 103 h 1094"/>
                                  <a:gd name="T50" fmla="*/ 146 w 552"/>
                                  <a:gd name="T51" fmla="*/ 108 h 1094"/>
                                  <a:gd name="T52" fmla="*/ 156 w 552"/>
                                  <a:gd name="T53" fmla="*/ 117 h 1094"/>
                                  <a:gd name="T54" fmla="*/ 161 w 552"/>
                                  <a:gd name="T55" fmla="*/ 137 h 1094"/>
                                  <a:gd name="T56" fmla="*/ 161 w 552"/>
                                  <a:gd name="T57" fmla="*/ 137 h 1094"/>
                                  <a:gd name="T58" fmla="*/ 161 w 552"/>
                                  <a:gd name="T59" fmla="*/ 137 h 1094"/>
                                  <a:gd name="T60" fmla="*/ 161 w 552"/>
                                  <a:gd name="T61" fmla="*/ 137 h 1094"/>
                                  <a:gd name="T62" fmla="*/ 166 w 552"/>
                                  <a:gd name="T63" fmla="*/ 142 h 1094"/>
                                  <a:gd name="T64" fmla="*/ 166 w 552"/>
                                  <a:gd name="T65" fmla="*/ 147 h 1094"/>
                                  <a:gd name="T66" fmla="*/ 166 w 552"/>
                                  <a:gd name="T67" fmla="*/ 147 h 1094"/>
                                  <a:gd name="T68" fmla="*/ 166 w 552"/>
                                  <a:gd name="T69" fmla="*/ 215 h 1094"/>
                                  <a:gd name="T70" fmla="*/ 166 w 552"/>
                                  <a:gd name="T71" fmla="*/ 884 h 1094"/>
                                  <a:gd name="T72" fmla="*/ 166 w 552"/>
                                  <a:gd name="T73" fmla="*/ 884 h 1094"/>
                                  <a:gd name="T74" fmla="*/ 166 w 552"/>
                                  <a:gd name="T75" fmla="*/ 918 h 1094"/>
                                  <a:gd name="T76" fmla="*/ 166 w 552"/>
                                  <a:gd name="T77" fmla="*/ 928 h 1094"/>
                                  <a:gd name="T78" fmla="*/ 166 w 552"/>
                                  <a:gd name="T79" fmla="*/ 928 h 1094"/>
                                  <a:gd name="T80" fmla="*/ 166 w 552"/>
                                  <a:gd name="T81" fmla="*/ 942 h 1094"/>
                                  <a:gd name="T82" fmla="*/ 166 w 552"/>
                                  <a:gd name="T83" fmla="*/ 942 h 1094"/>
                                  <a:gd name="T84" fmla="*/ 166 w 552"/>
                                  <a:gd name="T85" fmla="*/ 947 h 1094"/>
                                  <a:gd name="T86" fmla="*/ 166 w 552"/>
                                  <a:gd name="T87" fmla="*/ 952 h 1094"/>
                                  <a:gd name="T88" fmla="*/ 166 w 552"/>
                                  <a:gd name="T89" fmla="*/ 952 h 1094"/>
                                  <a:gd name="T90" fmla="*/ 156 w 552"/>
                                  <a:gd name="T91" fmla="*/ 972 h 1094"/>
                                  <a:gd name="T92" fmla="*/ 146 w 552"/>
                                  <a:gd name="T93" fmla="*/ 986 h 1094"/>
                                  <a:gd name="T94" fmla="*/ 132 w 552"/>
                                  <a:gd name="T95" fmla="*/ 996 h 1094"/>
                                  <a:gd name="T96" fmla="*/ 112 w 552"/>
                                  <a:gd name="T97" fmla="*/ 996 h 1094"/>
                                  <a:gd name="T98" fmla="*/ 19 w 552"/>
                                  <a:gd name="T99" fmla="*/ 996 h 1094"/>
                                  <a:gd name="T100" fmla="*/ 19 w 552"/>
                                  <a:gd name="T101" fmla="*/ 1084 h 1094"/>
                                  <a:gd name="T102" fmla="*/ 19 w 552"/>
                                  <a:gd name="T103" fmla="*/ 1094 h 1094"/>
                                  <a:gd name="T104" fmla="*/ 537 w 552"/>
                                  <a:gd name="T105" fmla="*/ 1094 h 1094"/>
                                  <a:gd name="T106" fmla="*/ 547 w 552"/>
                                  <a:gd name="T107" fmla="*/ 1094 h 1094"/>
                                  <a:gd name="T108" fmla="*/ 552 w 552"/>
                                  <a:gd name="T109" fmla="*/ 996 h 1094"/>
                                  <a:gd name="T110" fmla="*/ 459 w 552"/>
                                  <a:gd name="T111" fmla="*/ 996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2" h="1094">
                                    <a:moveTo>
                                      <a:pt x="459" y="996"/>
                                    </a:moveTo>
                                    <a:lnTo>
                                      <a:pt x="459" y="996"/>
                                    </a:lnTo>
                                    <a:lnTo>
                                      <a:pt x="439" y="996"/>
                                    </a:lnTo>
                                    <a:lnTo>
                                      <a:pt x="420" y="986"/>
                                    </a:lnTo>
                                    <a:lnTo>
                                      <a:pt x="415" y="977"/>
                                    </a:lnTo>
                                    <a:lnTo>
                                      <a:pt x="410" y="967"/>
                                    </a:lnTo>
                                    <a:lnTo>
                                      <a:pt x="405" y="947"/>
                                    </a:lnTo>
                                    <a:lnTo>
                                      <a:pt x="405" y="928"/>
                                    </a:lnTo>
                                    <a:lnTo>
                                      <a:pt x="405" y="928"/>
                                    </a:lnTo>
                                    <a:lnTo>
                                      <a:pt x="405" y="884"/>
                                    </a:lnTo>
                                    <a:lnTo>
                                      <a:pt x="405" y="215"/>
                                    </a:lnTo>
                                    <a:lnTo>
                                      <a:pt x="405" y="215"/>
                                    </a:lnTo>
                                    <a:lnTo>
                                      <a:pt x="405" y="78"/>
                                    </a:lnTo>
                                    <a:lnTo>
                                      <a:pt x="410" y="29"/>
                                    </a:lnTo>
                                    <a:lnTo>
                                      <a:pt x="410" y="29"/>
                                    </a:lnTo>
                                    <a:lnTo>
                                      <a:pt x="410" y="20"/>
                                    </a:lnTo>
                                    <a:lnTo>
                                      <a:pt x="405" y="10"/>
                                    </a:lnTo>
                                    <a:lnTo>
                                      <a:pt x="405" y="10"/>
                                    </a:lnTo>
                                    <a:lnTo>
                                      <a:pt x="400" y="5"/>
                                    </a:lnTo>
                                    <a:lnTo>
                                      <a:pt x="386" y="0"/>
                                    </a:lnTo>
                                    <a:lnTo>
                                      <a:pt x="0" y="0"/>
                                    </a:lnTo>
                                    <a:lnTo>
                                      <a:pt x="0" y="98"/>
                                    </a:lnTo>
                                    <a:lnTo>
                                      <a:pt x="112" y="98"/>
                                    </a:lnTo>
                                    <a:lnTo>
                                      <a:pt x="112" y="98"/>
                                    </a:lnTo>
                                    <a:lnTo>
                                      <a:pt x="127" y="103"/>
                                    </a:lnTo>
                                    <a:lnTo>
                                      <a:pt x="146" y="108"/>
                                    </a:lnTo>
                                    <a:lnTo>
                                      <a:pt x="156" y="117"/>
                                    </a:lnTo>
                                    <a:lnTo>
                                      <a:pt x="161" y="137"/>
                                    </a:lnTo>
                                    <a:lnTo>
                                      <a:pt x="161" y="137"/>
                                    </a:lnTo>
                                    <a:lnTo>
                                      <a:pt x="161" y="137"/>
                                    </a:lnTo>
                                    <a:lnTo>
                                      <a:pt x="161" y="137"/>
                                    </a:lnTo>
                                    <a:lnTo>
                                      <a:pt x="166" y="142"/>
                                    </a:lnTo>
                                    <a:lnTo>
                                      <a:pt x="166" y="147"/>
                                    </a:lnTo>
                                    <a:lnTo>
                                      <a:pt x="166" y="147"/>
                                    </a:lnTo>
                                    <a:lnTo>
                                      <a:pt x="166" y="215"/>
                                    </a:lnTo>
                                    <a:lnTo>
                                      <a:pt x="166" y="884"/>
                                    </a:lnTo>
                                    <a:lnTo>
                                      <a:pt x="166" y="884"/>
                                    </a:lnTo>
                                    <a:lnTo>
                                      <a:pt x="166" y="918"/>
                                    </a:lnTo>
                                    <a:lnTo>
                                      <a:pt x="166" y="928"/>
                                    </a:lnTo>
                                    <a:lnTo>
                                      <a:pt x="166" y="928"/>
                                    </a:lnTo>
                                    <a:lnTo>
                                      <a:pt x="166" y="942"/>
                                    </a:lnTo>
                                    <a:lnTo>
                                      <a:pt x="166" y="942"/>
                                    </a:lnTo>
                                    <a:lnTo>
                                      <a:pt x="166" y="947"/>
                                    </a:lnTo>
                                    <a:lnTo>
                                      <a:pt x="166" y="952"/>
                                    </a:lnTo>
                                    <a:lnTo>
                                      <a:pt x="166" y="952"/>
                                    </a:lnTo>
                                    <a:lnTo>
                                      <a:pt x="156" y="972"/>
                                    </a:lnTo>
                                    <a:lnTo>
                                      <a:pt x="146" y="986"/>
                                    </a:lnTo>
                                    <a:lnTo>
                                      <a:pt x="132" y="996"/>
                                    </a:lnTo>
                                    <a:lnTo>
                                      <a:pt x="112" y="996"/>
                                    </a:lnTo>
                                    <a:lnTo>
                                      <a:pt x="19" y="996"/>
                                    </a:lnTo>
                                    <a:lnTo>
                                      <a:pt x="19" y="1084"/>
                                    </a:lnTo>
                                    <a:lnTo>
                                      <a:pt x="19" y="1094"/>
                                    </a:lnTo>
                                    <a:lnTo>
                                      <a:pt x="537" y="1094"/>
                                    </a:lnTo>
                                    <a:lnTo>
                                      <a:pt x="547" y="1094"/>
                                    </a:lnTo>
                                    <a:lnTo>
                                      <a:pt x="552" y="996"/>
                                    </a:lnTo>
                                    <a:lnTo>
                                      <a:pt x="459" y="996"/>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
                            <wps:cNvSpPr>
                              <a:spLocks noEditPoints="1"/>
                            </wps:cNvSpPr>
                            <wps:spPr bwMode="auto">
                              <a:xfrm>
                                <a:off x="2666365" y="0"/>
                                <a:ext cx="883920" cy="1100455"/>
                              </a:xfrm>
                              <a:custGeom>
                                <a:avLst/>
                                <a:gdLst>
                                  <a:gd name="T0" fmla="*/ 1250 w 1392"/>
                                  <a:gd name="T1" fmla="*/ 1494 h 1733"/>
                                  <a:gd name="T2" fmla="*/ 1202 w 1392"/>
                                  <a:gd name="T3" fmla="*/ 1260 h 1733"/>
                                  <a:gd name="T4" fmla="*/ 1246 w 1392"/>
                                  <a:gd name="T5" fmla="*/ 1064 h 1733"/>
                                  <a:gd name="T6" fmla="*/ 1182 w 1392"/>
                                  <a:gd name="T7" fmla="*/ 854 h 1733"/>
                                  <a:gd name="T8" fmla="*/ 1138 w 1392"/>
                                  <a:gd name="T9" fmla="*/ 854 h 1733"/>
                                  <a:gd name="T10" fmla="*/ 1119 w 1392"/>
                                  <a:gd name="T11" fmla="*/ 884 h 1733"/>
                                  <a:gd name="T12" fmla="*/ 1109 w 1392"/>
                                  <a:gd name="T13" fmla="*/ 1113 h 1733"/>
                                  <a:gd name="T14" fmla="*/ 1060 w 1392"/>
                                  <a:gd name="T15" fmla="*/ 1264 h 1733"/>
                                  <a:gd name="T16" fmla="*/ 699 w 1392"/>
                                  <a:gd name="T17" fmla="*/ 698 h 1733"/>
                                  <a:gd name="T18" fmla="*/ 918 w 1392"/>
                                  <a:gd name="T19" fmla="*/ 517 h 1733"/>
                                  <a:gd name="T20" fmla="*/ 982 w 1392"/>
                                  <a:gd name="T21" fmla="*/ 391 h 1733"/>
                                  <a:gd name="T22" fmla="*/ 982 w 1392"/>
                                  <a:gd name="T23" fmla="*/ 254 h 1733"/>
                                  <a:gd name="T24" fmla="*/ 860 w 1392"/>
                                  <a:gd name="T25" fmla="*/ 59 h 1733"/>
                                  <a:gd name="T26" fmla="*/ 684 w 1392"/>
                                  <a:gd name="T27" fmla="*/ 0 h 1733"/>
                                  <a:gd name="T28" fmla="*/ 518 w 1392"/>
                                  <a:gd name="T29" fmla="*/ 24 h 1733"/>
                                  <a:gd name="T30" fmla="*/ 381 w 1392"/>
                                  <a:gd name="T31" fmla="*/ 112 h 1733"/>
                                  <a:gd name="T32" fmla="*/ 313 w 1392"/>
                                  <a:gd name="T33" fmla="*/ 210 h 1733"/>
                                  <a:gd name="T34" fmla="*/ 269 w 1392"/>
                                  <a:gd name="T35" fmla="*/ 361 h 1733"/>
                                  <a:gd name="T36" fmla="*/ 289 w 1392"/>
                                  <a:gd name="T37" fmla="*/ 474 h 1733"/>
                                  <a:gd name="T38" fmla="*/ 406 w 1392"/>
                                  <a:gd name="T39" fmla="*/ 664 h 1733"/>
                                  <a:gd name="T40" fmla="*/ 367 w 1392"/>
                                  <a:gd name="T41" fmla="*/ 703 h 1733"/>
                                  <a:gd name="T42" fmla="*/ 181 w 1392"/>
                                  <a:gd name="T43" fmla="*/ 825 h 1733"/>
                                  <a:gd name="T44" fmla="*/ 54 w 1392"/>
                                  <a:gd name="T45" fmla="*/ 986 h 1733"/>
                                  <a:gd name="T46" fmla="*/ 5 w 1392"/>
                                  <a:gd name="T47" fmla="*/ 1186 h 1733"/>
                                  <a:gd name="T48" fmla="*/ 15 w 1392"/>
                                  <a:gd name="T49" fmla="*/ 1347 h 1733"/>
                                  <a:gd name="T50" fmla="*/ 108 w 1392"/>
                                  <a:gd name="T51" fmla="*/ 1533 h 1733"/>
                                  <a:gd name="T52" fmla="*/ 220 w 1392"/>
                                  <a:gd name="T53" fmla="*/ 1640 h 1733"/>
                                  <a:gd name="T54" fmla="*/ 396 w 1392"/>
                                  <a:gd name="T55" fmla="*/ 1718 h 1733"/>
                                  <a:gd name="T56" fmla="*/ 518 w 1392"/>
                                  <a:gd name="T57" fmla="*/ 1733 h 1733"/>
                                  <a:gd name="T58" fmla="*/ 743 w 1392"/>
                                  <a:gd name="T59" fmla="*/ 1699 h 1733"/>
                                  <a:gd name="T60" fmla="*/ 1001 w 1392"/>
                                  <a:gd name="T61" fmla="*/ 1543 h 1733"/>
                                  <a:gd name="T62" fmla="*/ 1202 w 1392"/>
                                  <a:gd name="T63" fmla="*/ 1640 h 1733"/>
                                  <a:gd name="T64" fmla="*/ 1275 w 1392"/>
                                  <a:gd name="T65" fmla="*/ 1689 h 1733"/>
                                  <a:gd name="T66" fmla="*/ 1392 w 1392"/>
                                  <a:gd name="T67" fmla="*/ 1567 h 1733"/>
                                  <a:gd name="T68" fmla="*/ 1314 w 1392"/>
                                  <a:gd name="T69" fmla="*/ 1552 h 1733"/>
                                  <a:gd name="T70" fmla="*/ 411 w 1392"/>
                                  <a:gd name="T71" fmla="*/ 332 h 1733"/>
                                  <a:gd name="T72" fmla="*/ 474 w 1392"/>
                                  <a:gd name="T73" fmla="*/ 200 h 1733"/>
                                  <a:gd name="T74" fmla="*/ 640 w 1392"/>
                                  <a:gd name="T75" fmla="*/ 137 h 1733"/>
                                  <a:gd name="T76" fmla="*/ 704 w 1392"/>
                                  <a:gd name="T77" fmla="*/ 142 h 1733"/>
                                  <a:gd name="T78" fmla="*/ 826 w 1392"/>
                                  <a:gd name="T79" fmla="*/ 220 h 1733"/>
                                  <a:gd name="T80" fmla="*/ 855 w 1392"/>
                                  <a:gd name="T81" fmla="*/ 327 h 1733"/>
                                  <a:gd name="T82" fmla="*/ 826 w 1392"/>
                                  <a:gd name="T83" fmla="*/ 420 h 1733"/>
                                  <a:gd name="T84" fmla="*/ 660 w 1392"/>
                                  <a:gd name="T85" fmla="*/ 571 h 1733"/>
                                  <a:gd name="T86" fmla="*/ 513 w 1392"/>
                                  <a:gd name="T87" fmla="*/ 576 h 1733"/>
                                  <a:gd name="T88" fmla="*/ 420 w 1392"/>
                                  <a:gd name="T89" fmla="*/ 425 h 1733"/>
                                  <a:gd name="T90" fmla="*/ 508 w 1392"/>
                                  <a:gd name="T91" fmla="*/ 1606 h 1733"/>
                                  <a:gd name="T92" fmla="*/ 401 w 1392"/>
                                  <a:gd name="T93" fmla="*/ 1587 h 1733"/>
                                  <a:gd name="T94" fmla="*/ 274 w 1392"/>
                                  <a:gd name="T95" fmla="*/ 1509 h 1733"/>
                                  <a:gd name="T96" fmla="*/ 176 w 1392"/>
                                  <a:gd name="T97" fmla="*/ 1386 h 1733"/>
                                  <a:gd name="T98" fmla="*/ 137 w 1392"/>
                                  <a:gd name="T99" fmla="*/ 1225 h 1733"/>
                                  <a:gd name="T100" fmla="*/ 152 w 1392"/>
                                  <a:gd name="T101" fmla="*/ 1103 h 1733"/>
                                  <a:gd name="T102" fmla="*/ 215 w 1392"/>
                                  <a:gd name="T103" fmla="*/ 972 h 1733"/>
                                  <a:gd name="T104" fmla="*/ 425 w 1392"/>
                                  <a:gd name="T105" fmla="*/ 820 h 1733"/>
                                  <a:gd name="T106" fmla="*/ 503 w 1392"/>
                                  <a:gd name="T107" fmla="*/ 786 h 1733"/>
                                  <a:gd name="T108" fmla="*/ 977 w 1392"/>
                                  <a:gd name="T109" fmla="*/ 1382 h 1733"/>
                                  <a:gd name="T110" fmla="*/ 762 w 1392"/>
                                  <a:gd name="T111" fmla="*/ 1552 h 1733"/>
                                  <a:gd name="T112" fmla="*/ 508 w 1392"/>
                                  <a:gd name="T113" fmla="*/ 1606 h 1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92" h="1733">
                                    <a:moveTo>
                                      <a:pt x="1314" y="1552"/>
                                    </a:moveTo>
                                    <a:lnTo>
                                      <a:pt x="1314" y="1552"/>
                                    </a:lnTo>
                                    <a:lnTo>
                                      <a:pt x="1290" y="1533"/>
                                    </a:lnTo>
                                    <a:lnTo>
                                      <a:pt x="1250" y="1494"/>
                                    </a:lnTo>
                                    <a:lnTo>
                                      <a:pt x="1148" y="1372"/>
                                    </a:lnTo>
                                    <a:lnTo>
                                      <a:pt x="1148" y="1372"/>
                                    </a:lnTo>
                                    <a:lnTo>
                                      <a:pt x="1177" y="1318"/>
                                    </a:lnTo>
                                    <a:lnTo>
                                      <a:pt x="1202" y="1260"/>
                                    </a:lnTo>
                                    <a:lnTo>
                                      <a:pt x="1221" y="1206"/>
                                    </a:lnTo>
                                    <a:lnTo>
                                      <a:pt x="1231" y="1157"/>
                                    </a:lnTo>
                                    <a:lnTo>
                                      <a:pt x="1241" y="1108"/>
                                    </a:lnTo>
                                    <a:lnTo>
                                      <a:pt x="1246" y="1064"/>
                                    </a:lnTo>
                                    <a:lnTo>
                                      <a:pt x="1250" y="986"/>
                                    </a:lnTo>
                                    <a:lnTo>
                                      <a:pt x="1392" y="986"/>
                                    </a:lnTo>
                                    <a:lnTo>
                                      <a:pt x="1392" y="854"/>
                                    </a:lnTo>
                                    <a:lnTo>
                                      <a:pt x="1182" y="854"/>
                                    </a:lnTo>
                                    <a:lnTo>
                                      <a:pt x="1182" y="854"/>
                                    </a:lnTo>
                                    <a:lnTo>
                                      <a:pt x="1148" y="849"/>
                                    </a:lnTo>
                                    <a:lnTo>
                                      <a:pt x="1148" y="849"/>
                                    </a:lnTo>
                                    <a:lnTo>
                                      <a:pt x="1138" y="854"/>
                                    </a:lnTo>
                                    <a:lnTo>
                                      <a:pt x="1128" y="859"/>
                                    </a:lnTo>
                                    <a:lnTo>
                                      <a:pt x="1119" y="869"/>
                                    </a:lnTo>
                                    <a:lnTo>
                                      <a:pt x="1119" y="884"/>
                                    </a:lnTo>
                                    <a:lnTo>
                                      <a:pt x="1119" y="884"/>
                                    </a:lnTo>
                                    <a:lnTo>
                                      <a:pt x="1119" y="957"/>
                                    </a:lnTo>
                                    <a:lnTo>
                                      <a:pt x="1114" y="1059"/>
                                    </a:lnTo>
                                    <a:lnTo>
                                      <a:pt x="1114" y="1059"/>
                                    </a:lnTo>
                                    <a:lnTo>
                                      <a:pt x="1109" y="1113"/>
                                    </a:lnTo>
                                    <a:lnTo>
                                      <a:pt x="1094" y="1167"/>
                                    </a:lnTo>
                                    <a:lnTo>
                                      <a:pt x="1080" y="1216"/>
                                    </a:lnTo>
                                    <a:lnTo>
                                      <a:pt x="1060" y="1264"/>
                                    </a:lnTo>
                                    <a:lnTo>
                                      <a:pt x="1060" y="1264"/>
                                    </a:lnTo>
                                    <a:lnTo>
                                      <a:pt x="835" y="986"/>
                                    </a:lnTo>
                                    <a:lnTo>
                                      <a:pt x="635" y="732"/>
                                    </a:lnTo>
                                    <a:lnTo>
                                      <a:pt x="635" y="732"/>
                                    </a:lnTo>
                                    <a:lnTo>
                                      <a:pt x="699" y="698"/>
                                    </a:lnTo>
                                    <a:lnTo>
                                      <a:pt x="757" y="659"/>
                                    </a:lnTo>
                                    <a:lnTo>
                                      <a:pt x="821" y="620"/>
                                    </a:lnTo>
                                    <a:lnTo>
                                      <a:pt x="874" y="571"/>
                                    </a:lnTo>
                                    <a:lnTo>
                                      <a:pt x="918" y="517"/>
                                    </a:lnTo>
                                    <a:lnTo>
                                      <a:pt x="938" y="488"/>
                                    </a:lnTo>
                                    <a:lnTo>
                                      <a:pt x="958" y="454"/>
                                    </a:lnTo>
                                    <a:lnTo>
                                      <a:pt x="972" y="425"/>
                                    </a:lnTo>
                                    <a:lnTo>
                                      <a:pt x="982" y="391"/>
                                    </a:lnTo>
                                    <a:lnTo>
                                      <a:pt x="987" y="352"/>
                                    </a:lnTo>
                                    <a:lnTo>
                                      <a:pt x="987" y="312"/>
                                    </a:lnTo>
                                    <a:lnTo>
                                      <a:pt x="987" y="312"/>
                                    </a:lnTo>
                                    <a:lnTo>
                                      <a:pt x="982" y="254"/>
                                    </a:lnTo>
                                    <a:lnTo>
                                      <a:pt x="967" y="195"/>
                                    </a:lnTo>
                                    <a:lnTo>
                                      <a:pt x="938" y="142"/>
                                    </a:lnTo>
                                    <a:lnTo>
                                      <a:pt x="904" y="98"/>
                                    </a:lnTo>
                                    <a:lnTo>
                                      <a:pt x="860" y="59"/>
                                    </a:lnTo>
                                    <a:lnTo>
                                      <a:pt x="811" y="34"/>
                                    </a:lnTo>
                                    <a:lnTo>
                                      <a:pt x="752" y="10"/>
                                    </a:lnTo>
                                    <a:lnTo>
                                      <a:pt x="684" y="0"/>
                                    </a:lnTo>
                                    <a:lnTo>
                                      <a:pt x="684" y="0"/>
                                    </a:lnTo>
                                    <a:lnTo>
                                      <a:pt x="640" y="0"/>
                                    </a:lnTo>
                                    <a:lnTo>
                                      <a:pt x="601" y="5"/>
                                    </a:lnTo>
                                    <a:lnTo>
                                      <a:pt x="557" y="10"/>
                                    </a:lnTo>
                                    <a:lnTo>
                                      <a:pt x="518" y="24"/>
                                    </a:lnTo>
                                    <a:lnTo>
                                      <a:pt x="479" y="39"/>
                                    </a:lnTo>
                                    <a:lnTo>
                                      <a:pt x="445" y="59"/>
                                    </a:lnTo>
                                    <a:lnTo>
                                      <a:pt x="411" y="83"/>
                                    </a:lnTo>
                                    <a:lnTo>
                                      <a:pt x="381" y="112"/>
                                    </a:lnTo>
                                    <a:lnTo>
                                      <a:pt x="381" y="112"/>
                                    </a:lnTo>
                                    <a:lnTo>
                                      <a:pt x="352" y="142"/>
                                    </a:lnTo>
                                    <a:lnTo>
                                      <a:pt x="332" y="176"/>
                                    </a:lnTo>
                                    <a:lnTo>
                                      <a:pt x="313" y="210"/>
                                    </a:lnTo>
                                    <a:lnTo>
                                      <a:pt x="293" y="244"/>
                                    </a:lnTo>
                                    <a:lnTo>
                                      <a:pt x="284" y="283"/>
                                    </a:lnTo>
                                    <a:lnTo>
                                      <a:pt x="274" y="322"/>
                                    </a:lnTo>
                                    <a:lnTo>
                                      <a:pt x="269" y="361"/>
                                    </a:lnTo>
                                    <a:lnTo>
                                      <a:pt x="274" y="400"/>
                                    </a:lnTo>
                                    <a:lnTo>
                                      <a:pt x="274" y="400"/>
                                    </a:lnTo>
                                    <a:lnTo>
                                      <a:pt x="279" y="439"/>
                                    </a:lnTo>
                                    <a:lnTo>
                                      <a:pt x="289" y="474"/>
                                    </a:lnTo>
                                    <a:lnTo>
                                      <a:pt x="303" y="508"/>
                                    </a:lnTo>
                                    <a:lnTo>
                                      <a:pt x="318" y="542"/>
                                    </a:lnTo>
                                    <a:lnTo>
                                      <a:pt x="362" y="605"/>
                                    </a:lnTo>
                                    <a:lnTo>
                                      <a:pt x="406" y="664"/>
                                    </a:lnTo>
                                    <a:lnTo>
                                      <a:pt x="406" y="664"/>
                                    </a:lnTo>
                                    <a:lnTo>
                                      <a:pt x="420" y="679"/>
                                    </a:lnTo>
                                    <a:lnTo>
                                      <a:pt x="420" y="679"/>
                                    </a:lnTo>
                                    <a:lnTo>
                                      <a:pt x="367" y="703"/>
                                    </a:lnTo>
                                    <a:lnTo>
                                      <a:pt x="303" y="737"/>
                                    </a:lnTo>
                                    <a:lnTo>
                                      <a:pt x="240" y="776"/>
                                    </a:lnTo>
                                    <a:lnTo>
                                      <a:pt x="181" y="825"/>
                                    </a:lnTo>
                                    <a:lnTo>
                                      <a:pt x="181" y="825"/>
                                    </a:lnTo>
                                    <a:lnTo>
                                      <a:pt x="142" y="864"/>
                                    </a:lnTo>
                                    <a:lnTo>
                                      <a:pt x="108" y="903"/>
                                    </a:lnTo>
                                    <a:lnTo>
                                      <a:pt x="79" y="942"/>
                                    </a:lnTo>
                                    <a:lnTo>
                                      <a:pt x="54" y="986"/>
                                    </a:lnTo>
                                    <a:lnTo>
                                      <a:pt x="35" y="1035"/>
                                    </a:lnTo>
                                    <a:lnTo>
                                      <a:pt x="20" y="1084"/>
                                    </a:lnTo>
                                    <a:lnTo>
                                      <a:pt x="10" y="1133"/>
                                    </a:lnTo>
                                    <a:lnTo>
                                      <a:pt x="5" y="1186"/>
                                    </a:lnTo>
                                    <a:lnTo>
                                      <a:pt x="5" y="1186"/>
                                    </a:lnTo>
                                    <a:lnTo>
                                      <a:pt x="0" y="1240"/>
                                    </a:lnTo>
                                    <a:lnTo>
                                      <a:pt x="5" y="1294"/>
                                    </a:lnTo>
                                    <a:lnTo>
                                      <a:pt x="15" y="1347"/>
                                    </a:lnTo>
                                    <a:lnTo>
                                      <a:pt x="30" y="1396"/>
                                    </a:lnTo>
                                    <a:lnTo>
                                      <a:pt x="54" y="1445"/>
                                    </a:lnTo>
                                    <a:lnTo>
                                      <a:pt x="79" y="1494"/>
                                    </a:lnTo>
                                    <a:lnTo>
                                      <a:pt x="108" y="1533"/>
                                    </a:lnTo>
                                    <a:lnTo>
                                      <a:pt x="142" y="1577"/>
                                    </a:lnTo>
                                    <a:lnTo>
                                      <a:pt x="142" y="1577"/>
                                    </a:lnTo>
                                    <a:lnTo>
                                      <a:pt x="181" y="1611"/>
                                    </a:lnTo>
                                    <a:lnTo>
                                      <a:pt x="220" y="1640"/>
                                    </a:lnTo>
                                    <a:lnTo>
                                      <a:pt x="264" y="1665"/>
                                    </a:lnTo>
                                    <a:lnTo>
                                      <a:pt x="303" y="1689"/>
                                    </a:lnTo>
                                    <a:lnTo>
                                      <a:pt x="352" y="1704"/>
                                    </a:lnTo>
                                    <a:lnTo>
                                      <a:pt x="396" y="1718"/>
                                    </a:lnTo>
                                    <a:lnTo>
                                      <a:pt x="445" y="1728"/>
                                    </a:lnTo>
                                    <a:lnTo>
                                      <a:pt x="494" y="1733"/>
                                    </a:lnTo>
                                    <a:lnTo>
                                      <a:pt x="494" y="1733"/>
                                    </a:lnTo>
                                    <a:lnTo>
                                      <a:pt x="518" y="1733"/>
                                    </a:lnTo>
                                    <a:lnTo>
                                      <a:pt x="518" y="1733"/>
                                    </a:lnTo>
                                    <a:lnTo>
                                      <a:pt x="596" y="1728"/>
                                    </a:lnTo>
                                    <a:lnTo>
                                      <a:pt x="669" y="1714"/>
                                    </a:lnTo>
                                    <a:lnTo>
                                      <a:pt x="743" y="1699"/>
                                    </a:lnTo>
                                    <a:lnTo>
                                      <a:pt x="811" y="1670"/>
                                    </a:lnTo>
                                    <a:lnTo>
                                      <a:pt x="874" y="1635"/>
                                    </a:lnTo>
                                    <a:lnTo>
                                      <a:pt x="938" y="1592"/>
                                    </a:lnTo>
                                    <a:lnTo>
                                      <a:pt x="1001" y="1543"/>
                                    </a:lnTo>
                                    <a:lnTo>
                                      <a:pt x="1060" y="1484"/>
                                    </a:lnTo>
                                    <a:lnTo>
                                      <a:pt x="1060" y="1484"/>
                                    </a:lnTo>
                                    <a:lnTo>
                                      <a:pt x="1163" y="1601"/>
                                    </a:lnTo>
                                    <a:lnTo>
                                      <a:pt x="1202" y="1640"/>
                                    </a:lnTo>
                                    <a:lnTo>
                                      <a:pt x="1231" y="1665"/>
                                    </a:lnTo>
                                    <a:lnTo>
                                      <a:pt x="1231" y="1665"/>
                                    </a:lnTo>
                                    <a:lnTo>
                                      <a:pt x="1250" y="1679"/>
                                    </a:lnTo>
                                    <a:lnTo>
                                      <a:pt x="1275" y="1689"/>
                                    </a:lnTo>
                                    <a:lnTo>
                                      <a:pt x="1314" y="1704"/>
                                    </a:lnTo>
                                    <a:lnTo>
                                      <a:pt x="1353" y="1704"/>
                                    </a:lnTo>
                                    <a:lnTo>
                                      <a:pt x="1392" y="1704"/>
                                    </a:lnTo>
                                    <a:lnTo>
                                      <a:pt x="1392" y="1567"/>
                                    </a:lnTo>
                                    <a:lnTo>
                                      <a:pt x="1392" y="1567"/>
                                    </a:lnTo>
                                    <a:lnTo>
                                      <a:pt x="1348" y="1567"/>
                                    </a:lnTo>
                                    <a:lnTo>
                                      <a:pt x="1329" y="1562"/>
                                    </a:lnTo>
                                    <a:lnTo>
                                      <a:pt x="1314" y="1552"/>
                                    </a:lnTo>
                                    <a:lnTo>
                                      <a:pt x="1314" y="1552"/>
                                    </a:lnTo>
                                    <a:close/>
                                    <a:moveTo>
                                      <a:pt x="406" y="376"/>
                                    </a:moveTo>
                                    <a:lnTo>
                                      <a:pt x="406" y="376"/>
                                    </a:lnTo>
                                    <a:lnTo>
                                      <a:pt x="411" y="332"/>
                                    </a:lnTo>
                                    <a:lnTo>
                                      <a:pt x="420" y="283"/>
                                    </a:lnTo>
                                    <a:lnTo>
                                      <a:pt x="445" y="239"/>
                                    </a:lnTo>
                                    <a:lnTo>
                                      <a:pt x="474" y="200"/>
                                    </a:lnTo>
                                    <a:lnTo>
                                      <a:pt x="474" y="200"/>
                                    </a:lnTo>
                                    <a:lnTo>
                                      <a:pt x="508" y="171"/>
                                    </a:lnTo>
                                    <a:lnTo>
                                      <a:pt x="547" y="151"/>
                                    </a:lnTo>
                                    <a:lnTo>
                                      <a:pt x="591" y="142"/>
                                    </a:lnTo>
                                    <a:lnTo>
                                      <a:pt x="640" y="137"/>
                                    </a:lnTo>
                                    <a:lnTo>
                                      <a:pt x="640" y="137"/>
                                    </a:lnTo>
                                    <a:lnTo>
                                      <a:pt x="665" y="137"/>
                                    </a:lnTo>
                                    <a:lnTo>
                                      <a:pt x="665" y="137"/>
                                    </a:lnTo>
                                    <a:lnTo>
                                      <a:pt x="704" y="142"/>
                                    </a:lnTo>
                                    <a:lnTo>
                                      <a:pt x="743" y="156"/>
                                    </a:lnTo>
                                    <a:lnTo>
                                      <a:pt x="772" y="171"/>
                                    </a:lnTo>
                                    <a:lnTo>
                                      <a:pt x="801" y="195"/>
                                    </a:lnTo>
                                    <a:lnTo>
                                      <a:pt x="826" y="220"/>
                                    </a:lnTo>
                                    <a:lnTo>
                                      <a:pt x="840" y="254"/>
                                    </a:lnTo>
                                    <a:lnTo>
                                      <a:pt x="850" y="288"/>
                                    </a:lnTo>
                                    <a:lnTo>
                                      <a:pt x="855" y="327"/>
                                    </a:lnTo>
                                    <a:lnTo>
                                      <a:pt x="855" y="327"/>
                                    </a:lnTo>
                                    <a:lnTo>
                                      <a:pt x="850" y="352"/>
                                    </a:lnTo>
                                    <a:lnTo>
                                      <a:pt x="845" y="376"/>
                                    </a:lnTo>
                                    <a:lnTo>
                                      <a:pt x="835" y="400"/>
                                    </a:lnTo>
                                    <a:lnTo>
                                      <a:pt x="826" y="420"/>
                                    </a:lnTo>
                                    <a:lnTo>
                                      <a:pt x="796" y="464"/>
                                    </a:lnTo>
                                    <a:lnTo>
                                      <a:pt x="757" y="503"/>
                                    </a:lnTo>
                                    <a:lnTo>
                                      <a:pt x="708" y="537"/>
                                    </a:lnTo>
                                    <a:lnTo>
                                      <a:pt x="660" y="571"/>
                                    </a:lnTo>
                                    <a:lnTo>
                                      <a:pt x="606" y="600"/>
                                    </a:lnTo>
                                    <a:lnTo>
                                      <a:pt x="552" y="625"/>
                                    </a:lnTo>
                                    <a:lnTo>
                                      <a:pt x="552" y="625"/>
                                    </a:lnTo>
                                    <a:lnTo>
                                      <a:pt x="513" y="576"/>
                                    </a:lnTo>
                                    <a:lnTo>
                                      <a:pt x="513" y="576"/>
                                    </a:lnTo>
                                    <a:lnTo>
                                      <a:pt x="474" y="522"/>
                                    </a:lnTo>
                                    <a:lnTo>
                                      <a:pt x="445" y="474"/>
                                    </a:lnTo>
                                    <a:lnTo>
                                      <a:pt x="420" y="425"/>
                                    </a:lnTo>
                                    <a:lnTo>
                                      <a:pt x="411" y="400"/>
                                    </a:lnTo>
                                    <a:lnTo>
                                      <a:pt x="406" y="376"/>
                                    </a:lnTo>
                                    <a:lnTo>
                                      <a:pt x="406" y="376"/>
                                    </a:lnTo>
                                    <a:close/>
                                    <a:moveTo>
                                      <a:pt x="508" y="1606"/>
                                    </a:moveTo>
                                    <a:lnTo>
                                      <a:pt x="508" y="1606"/>
                                    </a:lnTo>
                                    <a:lnTo>
                                      <a:pt x="474" y="1601"/>
                                    </a:lnTo>
                                    <a:lnTo>
                                      <a:pt x="435" y="1596"/>
                                    </a:lnTo>
                                    <a:lnTo>
                                      <a:pt x="401" y="1587"/>
                                    </a:lnTo>
                                    <a:lnTo>
                                      <a:pt x="367" y="1572"/>
                                    </a:lnTo>
                                    <a:lnTo>
                                      <a:pt x="332" y="1552"/>
                                    </a:lnTo>
                                    <a:lnTo>
                                      <a:pt x="303" y="1533"/>
                                    </a:lnTo>
                                    <a:lnTo>
                                      <a:pt x="274" y="1509"/>
                                    </a:lnTo>
                                    <a:lnTo>
                                      <a:pt x="245" y="1484"/>
                                    </a:lnTo>
                                    <a:lnTo>
                                      <a:pt x="220" y="1455"/>
                                    </a:lnTo>
                                    <a:lnTo>
                                      <a:pt x="196" y="1421"/>
                                    </a:lnTo>
                                    <a:lnTo>
                                      <a:pt x="176" y="1386"/>
                                    </a:lnTo>
                                    <a:lnTo>
                                      <a:pt x="162" y="1347"/>
                                    </a:lnTo>
                                    <a:lnTo>
                                      <a:pt x="147" y="1308"/>
                                    </a:lnTo>
                                    <a:lnTo>
                                      <a:pt x="142" y="1269"/>
                                    </a:lnTo>
                                    <a:lnTo>
                                      <a:pt x="137" y="1225"/>
                                    </a:lnTo>
                                    <a:lnTo>
                                      <a:pt x="137" y="1181"/>
                                    </a:lnTo>
                                    <a:lnTo>
                                      <a:pt x="137" y="1181"/>
                                    </a:lnTo>
                                    <a:lnTo>
                                      <a:pt x="142" y="1142"/>
                                    </a:lnTo>
                                    <a:lnTo>
                                      <a:pt x="152" y="1103"/>
                                    </a:lnTo>
                                    <a:lnTo>
                                      <a:pt x="166" y="1064"/>
                                    </a:lnTo>
                                    <a:lnTo>
                                      <a:pt x="181" y="1035"/>
                                    </a:lnTo>
                                    <a:lnTo>
                                      <a:pt x="196" y="1001"/>
                                    </a:lnTo>
                                    <a:lnTo>
                                      <a:pt x="215" y="972"/>
                                    </a:lnTo>
                                    <a:lnTo>
                                      <a:pt x="264" y="923"/>
                                    </a:lnTo>
                                    <a:lnTo>
                                      <a:pt x="313" y="884"/>
                                    </a:lnTo>
                                    <a:lnTo>
                                      <a:pt x="367" y="849"/>
                                    </a:lnTo>
                                    <a:lnTo>
                                      <a:pt x="425" y="820"/>
                                    </a:lnTo>
                                    <a:lnTo>
                                      <a:pt x="474" y="796"/>
                                    </a:lnTo>
                                    <a:lnTo>
                                      <a:pt x="484" y="796"/>
                                    </a:lnTo>
                                    <a:lnTo>
                                      <a:pt x="484" y="796"/>
                                    </a:lnTo>
                                    <a:lnTo>
                                      <a:pt x="503" y="786"/>
                                    </a:lnTo>
                                    <a:lnTo>
                                      <a:pt x="503" y="786"/>
                                    </a:lnTo>
                                    <a:lnTo>
                                      <a:pt x="713" y="1059"/>
                                    </a:lnTo>
                                    <a:lnTo>
                                      <a:pt x="977" y="1382"/>
                                    </a:lnTo>
                                    <a:lnTo>
                                      <a:pt x="977" y="1382"/>
                                    </a:lnTo>
                                    <a:lnTo>
                                      <a:pt x="923" y="1435"/>
                                    </a:lnTo>
                                    <a:lnTo>
                                      <a:pt x="874" y="1484"/>
                                    </a:lnTo>
                                    <a:lnTo>
                                      <a:pt x="816" y="1523"/>
                                    </a:lnTo>
                                    <a:lnTo>
                                      <a:pt x="762" y="1552"/>
                                    </a:lnTo>
                                    <a:lnTo>
                                      <a:pt x="704" y="1577"/>
                                    </a:lnTo>
                                    <a:lnTo>
                                      <a:pt x="640" y="1596"/>
                                    </a:lnTo>
                                    <a:lnTo>
                                      <a:pt x="577" y="1606"/>
                                    </a:lnTo>
                                    <a:lnTo>
                                      <a:pt x="508" y="1606"/>
                                    </a:lnTo>
                                    <a:lnTo>
                                      <a:pt x="508" y="1606"/>
                                    </a:lnTo>
                                    <a:close/>
                                  </a:path>
                                </a:pathLst>
                              </a:custGeom>
                              <a:solidFill>
                                <a:schemeClr val="bg1"/>
                              </a:solidFill>
                              <a:ln>
                                <a:noFill/>
                              </a:ln>
                            </wps:spPr>
                            <wps:bodyPr rot="0" vert="horz" wrap="square" lIns="91440" tIns="45720" rIns="91440" bIns="45720" anchor="t" anchorCtr="0" upright="1">
                              <a:noAutofit/>
                            </wps:bodyPr>
                          </wps:wsp>
                          <wps:wsp>
                            <wps:cNvPr id="91" name="Freeform 14"/>
                            <wps:cNvSpPr>
                              <a:spLocks noEditPoints="1"/>
                            </wps:cNvSpPr>
                            <wps:spPr bwMode="auto">
                              <a:xfrm>
                                <a:off x="1727200" y="21590"/>
                                <a:ext cx="756285" cy="1082040"/>
                              </a:xfrm>
                              <a:custGeom>
                                <a:avLst/>
                                <a:gdLst>
                                  <a:gd name="T0" fmla="*/ 1103 w 1191"/>
                                  <a:gd name="T1" fmla="*/ 1558 h 1704"/>
                                  <a:gd name="T2" fmla="*/ 1069 w 1191"/>
                                  <a:gd name="T3" fmla="*/ 1548 h 1704"/>
                                  <a:gd name="T4" fmla="*/ 1050 w 1191"/>
                                  <a:gd name="T5" fmla="*/ 1504 h 1704"/>
                                  <a:gd name="T6" fmla="*/ 1045 w 1191"/>
                                  <a:gd name="T7" fmla="*/ 283 h 1704"/>
                                  <a:gd name="T8" fmla="*/ 1055 w 1191"/>
                                  <a:gd name="T9" fmla="*/ 29 h 1704"/>
                                  <a:gd name="T10" fmla="*/ 1050 w 1191"/>
                                  <a:gd name="T11" fmla="*/ 10 h 1704"/>
                                  <a:gd name="T12" fmla="*/ 1025 w 1191"/>
                                  <a:gd name="T13" fmla="*/ 0 h 1704"/>
                                  <a:gd name="T14" fmla="*/ 679 w 1191"/>
                                  <a:gd name="T15" fmla="*/ 0 h 1704"/>
                                  <a:gd name="T16" fmla="*/ 757 w 1191"/>
                                  <a:gd name="T17" fmla="*/ 117 h 1704"/>
                                  <a:gd name="T18" fmla="*/ 791 w 1191"/>
                                  <a:gd name="T19" fmla="*/ 127 h 1704"/>
                                  <a:gd name="T20" fmla="*/ 801 w 1191"/>
                                  <a:gd name="T21" fmla="*/ 137 h 1704"/>
                                  <a:gd name="T22" fmla="*/ 815 w 1191"/>
                                  <a:gd name="T23" fmla="*/ 200 h 1704"/>
                                  <a:gd name="T24" fmla="*/ 815 w 1191"/>
                                  <a:gd name="T25" fmla="*/ 547 h 1704"/>
                                  <a:gd name="T26" fmla="*/ 688 w 1191"/>
                                  <a:gd name="T27" fmla="*/ 523 h 1704"/>
                                  <a:gd name="T28" fmla="*/ 566 w 1191"/>
                                  <a:gd name="T29" fmla="*/ 523 h 1704"/>
                                  <a:gd name="T30" fmla="*/ 395 w 1191"/>
                                  <a:gd name="T31" fmla="*/ 552 h 1704"/>
                                  <a:gd name="T32" fmla="*/ 244 w 1191"/>
                                  <a:gd name="T33" fmla="*/ 625 h 1704"/>
                                  <a:gd name="T34" fmla="*/ 117 w 1191"/>
                                  <a:gd name="T35" fmla="*/ 737 h 1704"/>
                                  <a:gd name="T36" fmla="*/ 29 w 1191"/>
                                  <a:gd name="T37" fmla="*/ 903 h 1704"/>
                                  <a:gd name="T38" fmla="*/ 0 w 1191"/>
                                  <a:gd name="T39" fmla="*/ 1123 h 1704"/>
                                  <a:gd name="T40" fmla="*/ 10 w 1191"/>
                                  <a:gd name="T41" fmla="*/ 1274 h 1704"/>
                                  <a:gd name="T42" fmla="*/ 63 w 1191"/>
                                  <a:gd name="T43" fmla="*/ 1450 h 1704"/>
                                  <a:gd name="T44" fmla="*/ 146 w 1191"/>
                                  <a:gd name="T45" fmla="*/ 1572 h 1704"/>
                                  <a:gd name="T46" fmla="*/ 249 w 1191"/>
                                  <a:gd name="T47" fmla="*/ 1655 h 1704"/>
                                  <a:gd name="T48" fmla="*/ 366 w 1191"/>
                                  <a:gd name="T49" fmla="*/ 1694 h 1704"/>
                                  <a:gd name="T50" fmla="*/ 444 w 1191"/>
                                  <a:gd name="T51" fmla="*/ 1704 h 1704"/>
                                  <a:gd name="T52" fmla="*/ 610 w 1191"/>
                                  <a:gd name="T53" fmla="*/ 1680 h 1704"/>
                                  <a:gd name="T54" fmla="*/ 747 w 1191"/>
                                  <a:gd name="T55" fmla="*/ 1626 h 1704"/>
                                  <a:gd name="T56" fmla="*/ 820 w 1191"/>
                                  <a:gd name="T57" fmla="*/ 1655 h 1704"/>
                                  <a:gd name="T58" fmla="*/ 1191 w 1191"/>
                                  <a:gd name="T59" fmla="*/ 1558 h 1704"/>
                                  <a:gd name="T60" fmla="*/ 605 w 1191"/>
                                  <a:gd name="T61" fmla="*/ 645 h 1704"/>
                                  <a:gd name="T62" fmla="*/ 766 w 1191"/>
                                  <a:gd name="T63" fmla="*/ 689 h 1704"/>
                                  <a:gd name="T64" fmla="*/ 810 w 1191"/>
                                  <a:gd name="T65" fmla="*/ 1470 h 1704"/>
                                  <a:gd name="T66" fmla="*/ 752 w 1191"/>
                                  <a:gd name="T67" fmla="*/ 1494 h 1704"/>
                                  <a:gd name="T68" fmla="*/ 605 w 1191"/>
                                  <a:gd name="T69" fmla="*/ 1533 h 1704"/>
                                  <a:gd name="T70" fmla="*/ 522 w 1191"/>
                                  <a:gd name="T71" fmla="*/ 1533 h 1704"/>
                                  <a:gd name="T72" fmla="*/ 425 w 1191"/>
                                  <a:gd name="T73" fmla="*/ 1509 h 1704"/>
                                  <a:gd name="T74" fmla="*/ 347 w 1191"/>
                                  <a:gd name="T75" fmla="*/ 1460 h 1704"/>
                                  <a:gd name="T76" fmla="*/ 288 w 1191"/>
                                  <a:gd name="T77" fmla="*/ 1372 h 1704"/>
                                  <a:gd name="T78" fmla="*/ 259 w 1191"/>
                                  <a:gd name="T79" fmla="*/ 1260 h 1704"/>
                                  <a:gd name="T80" fmla="*/ 249 w 1191"/>
                                  <a:gd name="T81" fmla="*/ 1113 h 1704"/>
                                  <a:gd name="T82" fmla="*/ 268 w 1191"/>
                                  <a:gd name="T83" fmla="*/ 908 h 1704"/>
                                  <a:gd name="T84" fmla="*/ 312 w 1191"/>
                                  <a:gd name="T85" fmla="*/ 791 h 1704"/>
                                  <a:gd name="T86" fmla="*/ 386 w 1191"/>
                                  <a:gd name="T87" fmla="*/ 708 h 1704"/>
                                  <a:gd name="T88" fmla="*/ 483 w 1191"/>
                                  <a:gd name="T89" fmla="*/ 659 h 1704"/>
                                  <a:gd name="T90" fmla="*/ 605 w 1191"/>
                                  <a:gd name="T91" fmla="*/ 645 h 1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91" h="1704">
                                    <a:moveTo>
                                      <a:pt x="1182" y="1558"/>
                                    </a:moveTo>
                                    <a:lnTo>
                                      <a:pt x="1182" y="1558"/>
                                    </a:lnTo>
                                    <a:lnTo>
                                      <a:pt x="1103" y="1558"/>
                                    </a:lnTo>
                                    <a:lnTo>
                                      <a:pt x="1103" y="1558"/>
                                    </a:lnTo>
                                    <a:lnTo>
                                      <a:pt x="1079" y="1558"/>
                                    </a:lnTo>
                                    <a:lnTo>
                                      <a:pt x="1069" y="1548"/>
                                    </a:lnTo>
                                    <a:lnTo>
                                      <a:pt x="1059" y="1538"/>
                                    </a:lnTo>
                                    <a:lnTo>
                                      <a:pt x="1055" y="1523"/>
                                    </a:lnTo>
                                    <a:lnTo>
                                      <a:pt x="1050" y="1504"/>
                                    </a:lnTo>
                                    <a:lnTo>
                                      <a:pt x="1045" y="1435"/>
                                    </a:lnTo>
                                    <a:lnTo>
                                      <a:pt x="1045" y="283"/>
                                    </a:lnTo>
                                    <a:lnTo>
                                      <a:pt x="1045" y="283"/>
                                    </a:lnTo>
                                    <a:lnTo>
                                      <a:pt x="1050" y="93"/>
                                    </a:lnTo>
                                    <a:lnTo>
                                      <a:pt x="1055" y="29"/>
                                    </a:lnTo>
                                    <a:lnTo>
                                      <a:pt x="1055" y="29"/>
                                    </a:lnTo>
                                    <a:lnTo>
                                      <a:pt x="1055" y="29"/>
                                    </a:lnTo>
                                    <a:lnTo>
                                      <a:pt x="1055" y="25"/>
                                    </a:lnTo>
                                    <a:lnTo>
                                      <a:pt x="1050" y="10"/>
                                    </a:lnTo>
                                    <a:lnTo>
                                      <a:pt x="1050" y="10"/>
                                    </a:lnTo>
                                    <a:lnTo>
                                      <a:pt x="1040" y="5"/>
                                    </a:lnTo>
                                    <a:lnTo>
                                      <a:pt x="1025" y="0"/>
                                    </a:lnTo>
                                    <a:lnTo>
                                      <a:pt x="1025" y="0"/>
                                    </a:lnTo>
                                    <a:lnTo>
                                      <a:pt x="1025" y="0"/>
                                    </a:lnTo>
                                    <a:lnTo>
                                      <a:pt x="679" y="0"/>
                                    </a:lnTo>
                                    <a:lnTo>
                                      <a:pt x="640" y="0"/>
                                    </a:lnTo>
                                    <a:lnTo>
                                      <a:pt x="640" y="117"/>
                                    </a:lnTo>
                                    <a:lnTo>
                                      <a:pt x="757" y="117"/>
                                    </a:lnTo>
                                    <a:lnTo>
                                      <a:pt x="757" y="117"/>
                                    </a:lnTo>
                                    <a:lnTo>
                                      <a:pt x="781" y="122"/>
                                    </a:lnTo>
                                    <a:lnTo>
                                      <a:pt x="791" y="127"/>
                                    </a:lnTo>
                                    <a:lnTo>
                                      <a:pt x="801" y="132"/>
                                    </a:lnTo>
                                    <a:lnTo>
                                      <a:pt x="801" y="137"/>
                                    </a:lnTo>
                                    <a:lnTo>
                                      <a:pt x="801" y="137"/>
                                    </a:lnTo>
                                    <a:lnTo>
                                      <a:pt x="810" y="161"/>
                                    </a:lnTo>
                                    <a:lnTo>
                                      <a:pt x="815" y="195"/>
                                    </a:lnTo>
                                    <a:lnTo>
                                      <a:pt x="815" y="200"/>
                                    </a:lnTo>
                                    <a:lnTo>
                                      <a:pt x="815" y="200"/>
                                    </a:lnTo>
                                    <a:lnTo>
                                      <a:pt x="815" y="205"/>
                                    </a:lnTo>
                                    <a:lnTo>
                                      <a:pt x="815" y="547"/>
                                    </a:lnTo>
                                    <a:lnTo>
                                      <a:pt x="815" y="547"/>
                                    </a:lnTo>
                                    <a:lnTo>
                                      <a:pt x="742" y="532"/>
                                    </a:lnTo>
                                    <a:lnTo>
                                      <a:pt x="688" y="523"/>
                                    </a:lnTo>
                                    <a:lnTo>
                                      <a:pt x="620" y="523"/>
                                    </a:lnTo>
                                    <a:lnTo>
                                      <a:pt x="620" y="523"/>
                                    </a:lnTo>
                                    <a:lnTo>
                                      <a:pt x="566" y="523"/>
                                    </a:lnTo>
                                    <a:lnTo>
                                      <a:pt x="508" y="532"/>
                                    </a:lnTo>
                                    <a:lnTo>
                                      <a:pt x="454" y="542"/>
                                    </a:lnTo>
                                    <a:lnTo>
                                      <a:pt x="395" y="552"/>
                                    </a:lnTo>
                                    <a:lnTo>
                                      <a:pt x="342" y="571"/>
                                    </a:lnTo>
                                    <a:lnTo>
                                      <a:pt x="293" y="596"/>
                                    </a:lnTo>
                                    <a:lnTo>
                                      <a:pt x="244" y="625"/>
                                    </a:lnTo>
                                    <a:lnTo>
                                      <a:pt x="195" y="659"/>
                                    </a:lnTo>
                                    <a:lnTo>
                                      <a:pt x="156" y="693"/>
                                    </a:lnTo>
                                    <a:lnTo>
                                      <a:pt x="117" y="737"/>
                                    </a:lnTo>
                                    <a:lnTo>
                                      <a:pt x="83" y="786"/>
                                    </a:lnTo>
                                    <a:lnTo>
                                      <a:pt x="54" y="845"/>
                                    </a:lnTo>
                                    <a:lnTo>
                                      <a:pt x="29" y="903"/>
                                    </a:lnTo>
                                    <a:lnTo>
                                      <a:pt x="15" y="972"/>
                                    </a:lnTo>
                                    <a:lnTo>
                                      <a:pt x="5" y="1045"/>
                                    </a:lnTo>
                                    <a:lnTo>
                                      <a:pt x="0" y="1123"/>
                                    </a:lnTo>
                                    <a:lnTo>
                                      <a:pt x="0" y="1123"/>
                                    </a:lnTo>
                                    <a:lnTo>
                                      <a:pt x="5" y="1201"/>
                                    </a:lnTo>
                                    <a:lnTo>
                                      <a:pt x="10" y="1274"/>
                                    </a:lnTo>
                                    <a:lnTo>
                                      <a:pt x="24" y="1338"/>
                                    </a:lnTo>
                                    <a:lnTo>
                                      <a:pt x="39" y="1396"/>
                                    </a:lnTo>
                                    <a:lnTo>
                                      <a:pt x="63" y="1450"/>
                                    </a:lnTo>
                                    <a:lnTo>
                                      <a:pt x="88" y="1494"/>
                                    </a:lnTo>
                                    <a:lnTo>
                                      <a:pt x="112" y="1538"/>
                                    </a:lnTo>
                                    <a:lnTo>
                                      <a:pt x="146" y="1572"/>
                                    </a:lnTo>
                                    <a:lnTo>
                                      <a:pt x="181" y="1606"/>
                                    </a:lnTo>
                                    <a:lnTo>
                                      <a:pt x="215" y="1631"/>
                                    </a:lnTo>
                                    <a:lnTo>
                                      <a:pt x="249" y="1655"/>
                                    </a:lnTo>
                                    <a:lnTo>
                                      <a:pt x="288" y="1675"/>
                                    </a:lnTo>
                                    <a:lnTo>
                                      <a:pt x="327" y="1684"/>
                                    </a:lnTo>
                                    <a:lnTo>
                                      <a:pt x="366" y="1694"/>
                                    </a:lnTo>
                                    <a:lnTo>
                                      <a:pt x="405" y="1699"/>
                                    </a:lnTo>
                                    <a:lnTo>
                                      <a:pt x="444" y="1704"/>
                                    </a:lnTo>
                                    <a:lnTo>
                                      <a:pt x="444" y="1704"/>
                                    </a:lnTo>
                                    <a:lnTo>
                                      <a:pt x="503" y="1699"/>
                                    </a:lnTo>
                                    <a:lnTo>
                                      <a:pt x="557" y="1694"/>
                                    </a:lnTo>
                                    <a:lnTo>
                                      <a:pt x="610" y="1680"/>
                                    </a:lnTo>
                                    <a:lnTo>
                                      <a:pt x="659" y="1665"/>
                                    </a:lnTo>
                                    <a:lnTo>
                                      <a:pt x="703" y="1645"/>
                                    </a:lnTo>
                                    <a:lnTo>
                                      <a:pt x="747" y="1626"/>
                                    </a:lnTo>
                                    <a:lnTo>
                                      <a:pt x="786" y="1601"/>
                                    </a:lnTo>
                                    <a:lnTo>
                                      <a:pt x="820" y="1577"/>
                                    </a:lnTo>
                                    <a:lnTo>
                                      <a:pt x="820" y="1655"/>
                                    </a:lnTo>
                                    <a:lnTo>
                                      <a:pt x="830" y="1675"/>
                                    </a:lnTo>
                                    <a:lnTo>
                                      <a:pt x="1191" y="1675"/>
                                    </a:lnTo>
                                    <a:lnTo>
                                      <a:pt x="1191" y="1558"/>
                                    </a:lnTo>
                                    <a:lnTo>
                                      <a:pt x="1182" y="1558"/>
                                    </a:lnTo>
                                    <a:close/>
                                    <a:moveTo>
                                      <a:pt x="605" y="645"/>
                                    </a:moveTo>
                                    <a:lnTo>
                                      <a:pt x="605" y="645"/>
                                    </a:lnTo>
                                    <a:lnTo>
                                      <a:pt x="664" y="649"/>
                                    </a:lnTo>
                                    <a:lnTo>
                                      <a:pt x="718" y="664"/>
                                    </a:lnTo>
                                    <a:lnTo>
                                      <a:pt x="766" y="689"/>
                                    </a:lnTo>
                                    <a:lnTo>
                                      <a:pt x="810" y="723"/>
                                    </a:lnTo>
                                    <a:lnTo>
                                      <a:pt x="810" y="1470"/>
                                    </a:lnTo>
                                    <a:lnTo>
                                      <a:pt x="810" y="1470"/>
                                    </a:lnTo>
                                    <a:lnTo>
                                      <a:pt x="796" y="1475"/>
                                    </a:lnTo>
                                    <a:lnTo>
                                      <a:pt x="796" y="1475"/>
                                    </a:lnTo>
                                    <a:lnTo>
                                      <a:pt x="752" y="1494"/>
                                    </a:lnTo>
                                    <a:lnTo>
                                      <a:pt x="703" y="1514"/>
                                    </a:lnTo>
                                    <a:lnTo>
                                      <a:pt x="640" y="1528"/>
                                    </a:lnTo>
                                    <a:lnTo>
                                      <a:pt x="605" y="1533"/>
                                    </a:lnTo>
                                    <a:lnTo>
                                      <a:pt x="566" y="1538"/>
                                    </a:lnTo>
                                    <a:lnTo>
                                      <a:pt x="566" y="1538"/>
                                    </a:lnTo>
                                    <a:lnTo>
                                      <a:pt x="522" y="1533"/>
                                    </a:lnTo>
                                    <a:lnTo>
                                      <a:pt x="488" y="1528"/>
                                    </a:lnTo>
                                    <a:lnTo>
                                      <a:pt x="454" y="1523"/>
                                    </a:lnTo>
                                    <a:lnTo>
                                      <a:pt x="425" y="1509"/>
                                    </a:lnTo>
                                    <a:lnTo>
                                      <a:pt x="395" y="1494"/>
                                    </a:lnTo>
                                    <a:lnTo>
                                      <a:pt x="366" y="1479"/>
                                    </a:lnTo>
                                    <a:lnTo>
                                      <a:pt x="347" y="1460"/>
                                    </a:lnTo>
                                    <a:lnTo>
                                      <a:pt x="322" y="1435"/>
                                    </a:lnTo>
                                    <a:lnTo>
                                      <a:pt x="307" y="1406"/>
                                    </a:lnTo>
                                    <a:lnTo>
                                      <a:pt x="288" y="1372"/>
                                    </a:lnTo>
                                    <a:lnTo>
                                      <a:pt x="278" y="1338"/>
                                    </a:lnTo>
                                    <a:lnTo>
                                      <a:pt x="264" y="1304"/>
                                    </a:lnTo>
                                    <a:lnTo>
                                      <a:pt x="259" y="1260"/>
                                    </a:lnTo>
                                    <a:lnTo>
                                      <a:pt x="254" y="1216"/>
                                    </a:lnTo>
                                    <a:lnTo>
                                      <a:pt x="249" y="1113"/>
                                    </a:lnTo>
                                    <a:lnTo>
                                      <a:pt x="249" y="1113"/>
                                    </a:lnTo>
                                    <a:lnTo>
                                      <a:pt x="254" y="1001"/>
                                    </a:lnTo>
                                    <a:lnTo>
                                      <a:pt x="259" y="952"/>
                                    </a:lnTo>
                                    <a:lnTo>
                                      <a:pt x="268" y="908"/>
                                    </a:lnTo>
                                    <a:lnTo>
                                      <a:pt x="278" y="864"/>
                                    </a:lnTo>
                                    <a:lnTo>
                                      <a:pt x="298" y="825"/>
                                    </a:lnTo>
                                    <a:lnTo>
                                      <a:pt x="312" y="791"/>
                                    </a:lnTo>
                                    <a:lnTo>
                                      <a:pt x="332" y="762"/>
                                    </a:lnTo>
                                    <a:lnTo>
                                      <a:pt x="356" y="732"/>
                                    </a:lnTo>
                                    <a:lnTo>
                                      <a:pt x="386" y="708"/>
                                    </a:lnTo>
                                    <a:lnTo>
                                      <a:pt x="415" y="689"/>
                                    </a:lnTo>
                                    <a:lnTo>
                                      <a:pt x="444" y="674"/>
                                    </a:lnTo>
                                    <a:lnTo>
                                      <a:pt x="483" y="659"/>
                                    </a:lnTo>
                                    <a:lnTo>
                                      <a:pt x="517" y="654"/>
                                    </a:lnTo>
                                    <a:lnTo>
                                      <a:pt x="561" y="649"/>
                                    </a:lnTo>
                                    <a:lnTo>
                                      <a:pt x="605" y="645"/>
                                    </a:lnTo>
                                    <a:lnTo>
                                      <a:pt x="605" y="645"/>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5"/>
                            <wps:cNvSpPr>
                              <a:spLocks noEditPoints="1"/>
                            </wps:cNvSpPr>
                            <wps:spPr bwMode="auto">
                              <a:xfrm>
                                <a:off x="5501005" y="21590"/>
                                <a:ext cx="756285" cy="1082040"/>
                              </a:xfrm>
                              <a:custGeom>
                                <a:avLst/>
                                <a:gdLst>
                                  <a:gd name="T0" fmla="*/ 1098 w 1191"/>
                                  <a:gd name="T1" fmla="*/ 1558 h 1704"/>
                                  <a:gd name="T2" fmla="*/ 1069 w 1191"/>
                                  <a:gd name="T3" fmla="*/ 1548 h 1704"/>
                                  <a:gd name="T4" fmla="*/ 1049 w 1191"/>
                                  <a:gd name="T5" fmla="*/ 1504 h 1704"/>
                                  <a:gd name="T6" fmla="*/ 1045 w 1191"/>
                                  <a:gd name="T7" fmla="*/ 283 h 1704"/>
                                  <a:gd name="T8" fmla="*/ 1049 w 1191"/>
                                  <a:gd name="T9" fmla="*/ 29 h 1704"/>
                                  <a:gd name="T10" fmla="*/ 1049 w 1191"/>
                                  <a:gd name="T11" fmla="*/ 10 h 1704"/>
                                  <a:gd name="T12" fmla="*/ 1025 w 1191"/>
                                  <a:gd name="T13" fmla="*/ 0 h 1704"/>
                                  <a:gd name="T14" fmla="*/ 678 w 1191"/>
                                  <a:gd name="T15" fmla="*/ 0 h 1704"/>
                                  <a:gd name="T16" fmla="*/ 752 w 1191"/>
                                  <a:gd name="T17" fmla="*/ 117 h 1704"/>
                                  <a:gd name="T18" fmla="*/ 791 w 1191"/>
                                  <a:gd name="T19" fmla="*/ 127 h 1704"/>
                                  <a:gd name="T20" fmla="*/ 800 w 1191"/>
                                  <a:gd name="T21" fmla="*/ 137 h 1704"/>
                                  <a:gd name="T22" fmla="*/ 815 w 1191"/>
                                  <a:gd name="T23" fmla="*/ 200 h 1704"/>
                                  <a:gd name="T24" fmla="*/ 815 w 1191"/>
                                  <a:gd name="T25" fmla="*/ 547 h 1704"/>
                                  <a:gd name="T26" fmla="*/ 683 w 1191"/>
                                  <a:gd name="T27" fmla="*/ 523 h 1704"/>
                                  <a:gd name="T28" fmla="*/ 561 w 1191"/>
                                  <a:gd name="T29" fmla="*/ 523 h 1704"/>
                                  <a:gd name="T30" fmla="*/ 395 w 1191"/>
                                  <a:gd name="T31" fmla="*/ 552 h 1704"/>
                                  <a:gd name="T32" fmla="*/ 244 w 1191"/>
                                  <a:gd name="T33" fmla="*/ 625 h 1704"/>
                                  <a:gd name="T34" fmla="*/ 117 w 1191"/>
                                  <a:gd name="T35" fmla="*/ 737 h 1704"/>
                                  <a:gd name="T36" fmla="*/ 29 w 1191"/>
                                  <a:gd name="T37" fmla="*/ 903 h 1704"/>
                                  <a:gd name="T38" fmla="*/ 0 w 1191"/>
                                  <a:gd name="T39" fmla="*/ 1123 h 1704"/>
                                  <a:gd name="T40" fmla="*/ 9 w 1191"/>
                                  <a:gd name="T41" fmla="*/ 1274 h 1704"/>
                                  <a:gd name="T42" fmla="*/ 63 w 1191"/>
                                  <a:gd name="T43" fmla="*/ 1450 h 1704"/>
                                  <a:gd name="T44" fmla="*/ 146 w 1191"/>
                                  <a:gd name="T45" fmla="*/ 1572 h 1704"/>
                                  <a:gd name="T46" fmla="*/ 249 w 1191"/>
                                  <a:gd name="T47" fmla="*/ 1655 h 1704"/>
                                  <a:gd name="T48" fmla="*/ 366 w 1191"/>
                                  <a:gd name="T49" fmla="*/ 1694 h 1704"/>
                                  <a:gd name="T50" fmla="*/ 444 w 1191"/>
                                  <a:gd name="T51" fmla="*/ 1704 h 1704"/>
                                  <a:gd name="T52" fmla="*/ 605 w 1191"/>
                                  <a:gd name="T53" fmla="*/ 1680 h 1704"/>
                                  <a:gd name="T54" fmla="*/ 747 w 1191"/>
                                  <a:gd name="T55" fmla="*/ 1626 h 1704"/>
                                  <a:gd name="T56" fmla="*/ 820 w 1191"/>
                                  <a:gd name="T57" fmla="*/ 1655 h 1704"/>
                                  <a:gd name="T58" fmla="*/ 1191 w 1191"/>
                                  <a:gd name="T59" fmla="*/ 1558 h 1704"/>
                                  <a:gd name="T60" fmla="*/ 605 w 1191"/>
                                  <a:gd name="T61" fmla="*/ 645 h 1704"/>
                                  <a:gd name="T62" fmla="*/ 766 w 1191"/>
                                  <a:gd name="T63" fmla="*/ 689 h 1704"/>
                                  <a:gd name="T64" fmla="*/ 810 w 1191"/>
                                  <a:gd name="T65" fmla="*/ 1470 h 1704"/>
                                  <a:gd name="T66" fmla="*/ 752 w 1191"/>
                                  <a:gd name="T67" fmla="*/ 1494 h 1704"/>
                                  <a:gd name="T68" fmla="*/ 605 w 1191"/>
                                  <a:gd name="T69" fmla="*/ 1533 h 1704"/>
                                  <a:gd name="T70" fmla="*/ 522 w 1191"/>
                                  <a:gd name="T71" fmla="*/ 1533 h 1704"/>
                                  <a:gd name="T72" fmla="*/ 424 w 1191"/>
                                  <a:gd name="T73" fmla="*/ 1509 h 1704"/>
                                  <a:gd name="T74" fmla="*/ 346 w 1191"/>
                                  <a:gd name="T75" fmla="*/ 1460 h 1704"/>
                                  <a:gd name="T76" fmla="*/ 288 w 1191"/>
                                  <a:gd name="T77" fmla="*/ 1372 h 1704"/>
                                  <a:gd name="T78" fmla="*/ 258 w 1191"/>
                                  <a:gd name="T79" fmla="*/ 1260 h 1704"/>
                                  <a:gd name="T80" fmla="*/ 244 w 1191"/>
                                  <a:gd name="T81" fmla="*/ 1113 h 1704"/>
                                  <a:gd name="T82" fmla="*/ 268 w 1191"/>
                                  <a:gd name="T83" fmla="*/ 908 h 1704"/>
                                  <a:gd name="T84" fmla="*/ 312 w 1191"/>
                                  <a:gd name="T85" fmla="*/ 791 h 1704"/>
                                  <a:gd name="T86" fmla="*/ 385 w 1191"/>
                                  <a:gd name="T87" fmla="*/ 708 h 1704"/>
                                  <a:gd name="T88" fmla="*/ 478 w 1191"/>
                                  <a:gd name="T89" fmla="*/ 659 h 1704"/>
                                  <a:gd name="T90" fmla="*/ 605 w 1191"/>
                                  <a:gd name="T91" fmla="*/ 645 h 1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91" h="1704">
                                    <a:moveTo>
                                      <a:pt x="1181" y="1558"/>
                                    </a:moveTo>
                                    <a:lnTo>
                                      <a:pt x="1181" y="1558"/>
                                    </a:lnTo>
                                    <a:lnTo>
                                      <a:pt x="1098" y="1558"/>
                                    </a:lnTo>
                                    <a:lnTo>
                                      <a:pt x="1098" y="1558"/>
                                    </a:lnTo>
                                    <a:lnTo>
                                      <a:pt x="1079" y="1558"/>
                                    </a:lnTo>
                                    <a:lnTo>
                                      <a:pt x="1069" y="1548"/>
                                    </a:lnTo>
                                    <a:lnTo>
                                      <a:pt x="1059" y="1538"/>
                                    </a:lnTo>
                                    <a:lnTo>
                                      <a:pt x="1054" y="1523"/>
                                    </a:lnTo>
                                    <a:lnTo>
                                      <a:pt x="1049" y="1504"/>
                                    </a:lnTo>
                                    <a:lnTo>
                                      <a:pt x="1045" y="1435"/>
                                    </a:lnTo>
                                    <a:lnTo>
                                      <a:pt x="1045" y="283"/>
                                    </a:lnTo>
                                    <a:lnTo>
                                      <a:pt x="1045" y="283"/>
                                    </a:lnTo>
                                    <a:lnTo>
                                      <a:pt x="1049" y="93"/>
                                    </a:lnTo>
                                    <a:lnTo>
                                      <a:pt x="1049" y="29"/>
                                    </a:lnTo>
                                    <a:lnTo>
                                      <a:pt x="1049" y="29"/>
                                    </a:lnTo>
                                    <a:lnTo>
                                      <a:pt x="1049" y="29"/>
                                    </a:lnTo>
                                    <a:lnTo>
                                      <a:pt x="1054" y="25"/>
                                    </a:lnTo>
                                    <a:lnTo>
                                      <a:pt x="1049" y="10"/>
                                    </a:lnTo>
                                    <a:lnTo>
                                      <a:pt x="1049" y="10"/>
                                    </a:lnTo>
                                    <a:lnTo>
                                      <a:pt x="1040" y="5"/>
                                    </a:lnTo>
                                    <a:lnTo>
                                      <a:pt x="1025" y="0"/>
                                    </a:lnTo>
                                    <a:lnTo>
                                      <a:pt x="1025" y="0"/>
                                    </a:lnTo>
                                    <a:lnTo>
                                      <a:pt x="1025" y="0"/>
                                    </a:lnTo>
                                    <a:lnTo>
                                      <a:pt x="678" y="0"/>
                                    </a:lnTo>
                                    <a:lnTo>
                                      <a:pt x="634" y="0"/>
                                    </a:lnTo>
                                    <a:lnTo>
                                      <a:pt x="634" y="117"/>
                                    </a:lnTo>
                                    <a:lnTo>
                                      <a:pt x="752" y="117"/>
                                    </a:lnTo>
                                    <a:lnTo>
                                      <a:pt x="752" y="117"/>
                                    </a:lnTo>
                                    <a:lnTo>
                                      <a:pt x="781" y="122"/>
                                    </a:lnTo>
                                    <a:lnTo>
                                      <a:pt x="791" y="127"/>
                                    </a:lnTo>
                                    <a:lnTo>
                                      <a:pt x="800" y="132"/>
                                    </a:lnTo>
                                    <a:lnTo>
                                      <a:pt x="800" y="137"/>
                                    </a:lnTo>
                                    <a:lnTo>
                                      <a:pt x="800" y="137"/>
                                    </a:lnTo>
                                    <a:lnTo>
                                      <a:pt x="810" y="161"/>
                                    </a:lnTo>
                                    <a:lnTo>
                                      <a:pt x="815" y="195"/>
                                    </a:lnTo>
                                    <a:lnTo>
                                      <a:pt x="815" y="200"/>
                                    </a:lnTo>
                                    <a:lnTo>
                                      <a:pt x="815" y="200"/>
                                    </a:lnTo>
                                    <a:lnTo>
                                      <a:pt x="815" y="205"/>
                                    </a:lnTo>
                                    <a:lnTo>
                                      <a:pt x="815" y="547"/>
                                    </a:lnTo>
                                    <a:lnTo>
                                      <a:pt x="815" y="547"/>
                                    </a:lnTo>
                                    <a:lnTo>
                                      <a:pt x="742" y="532"/>
                                    </a:lnTo>
                                    <a:lnTo>
                                      <a:pt x="683" y="523"/>
                                    </a:lnTo>
                                    <a:lnTo>
                                      <a:pt x="620" y="523"/>
                                    </a:lnTo>
                                    <a:lnTo>
                                      <a:pt x="620" y="523"/>
                                    </a:lnTo>
                                    <a:lnTo>
                                      <a:pt x="561" y="523"/>
                                    </a:lnTo>
                                    <a:lnTo>
                                      <a:pt x="507" y="532"/>
                                    </a:lnTo>
                                    <a:lnTo>
                                      <a:pt x="449" y="542"/>
                                    </a:lnTo>
                                    <a:lnTo>
                                      <a:pt x="395" y="552"/>
                                    </a:lnTo>
                                    <a:lnTo>
                                      <a:pt x="341" y="571"/>
                                    </a:lnTo>
                                    <a:lnTo>
                                      <a:pt x="293" y="596"/>
                                    </a:lnTo>
                                    <a:lnTo>
                                      <a:pt x="244" y="625"/>
                                    </a:lnTo>
                                    <a:lnTo>
                                      <a:pt x="195" y="659"/>
                                    </a:lnTo>
                                    <a:lnTo>
                                      <a:pt x="156" y="693"/>
                                    </a:lnTo>
                                    <a:lnTo>
                                      <a:pt x="117" y="737"/>
                                    </a:lnTo>
                                    <a:lnTo>
                                      <a:pt x="83" y="786"/>
                                    </a:lnTo>
                                    <a:lnTo>
                                      <a:pt x="53" y="845"/>
                                    </a:lnTo>
                                    <a:lnTo>
                                      <a:pt x="29" y="903"/>
                                    </a:lnTo>
                                    <a:lnTo>
                                      <a:pt x="14" y="972"/>
                                    </a:lnTo>
                                    <a:lnTo>
                                      <a:pt x="4" y="1045"/>
                                    </a:lnTo>
                                    <a:lnTo>
                                      <a:pt x="0" y="1123"/>
                                    </a:lnTo>
                                    <a:lnTo>
                                      <a:pt x="0" y="1123"/>
                                    </a:lnTo>
                                    <a:lnTo>
                                      <a:pt x="0" y="1201"/>
                                    </a:lnTo>
                                    <a:lnTo>
                                      <a:pt x="9" y="1274"/>
                                    </a:lnTo>
                                    <a:lnTo>
                                      <a:pt x="24" y="1338"/>
                                    </a:lnTo>
                                    <a:lnTo>
                                      <a:pt x="39" y="1396"/>
                                    </a:lnTo>
                                    <a:lnTo>
                                      <a:pt x="63" y="1450"/>
                                    </a:lnTo>
                                    <a:lnTo>
                                      <a:pt x="87" y="1494"/>
                                    </a:lnTo>
                                    <a:lnTo>
                                      <a:pt x="112" y="1538"/>
                                    </a:lnTo>
                                    <a:lnTo>
                                      <a:pt x="146" y="1572"/>
                                    </a:lnTo>
                                    <a:lnTo>
                                      <a:pt x="175" y="1606"/>
                                    </a:lnTo>
                                    <a:lnTo>
                                      <a:pt x="214" y="1631"/>
                                    </a:lnTo>
                                    <a:lnTo>
                                      <a:pt x="249" y="1655"/>
                                    </a:lnTo>
                                    <a:lnTo>
                                      <a:pt x="288" y="1675"/>
                                    </a:lnTo>
                                    <a:lnTo>
                                      <a:pt x="327" y="1684"/>
                                    </a:lnTo>
                                    <a:lnTo>
                                      <a:pt x="366" y="1694"/>
                                    </a:lnTo>
                                    <a:lnTo>
                                      <a:pt x="405" y="1699"/>
                                    </a:lnTo>
                                    <a:lnTo>
                                      <a:pt x="444" y="1704"/>
                                    </a:lnTo>
                                    <a:lnTo>
                                      <a:pt x="444" y="1704"/>
                                    </a:lnTo>
                                    <a:lnTo>
                                      <a:pt x="498" y="1699"/>
                                    </a:lnTo>
                                    <a:lnTo>
                                      <a:pt x="556" y="1694"/>
                                    </a:lnTo>
                                    <a:lnTo>
                                      <a:pt x="605" y="1680"/>
                                    </a:lnTo>
                                    <a:lnTo>
                                      <a:pt x="659" y="1665"/>
                                    </a:lnTo>
                                    <a:lnTo>
                                      <a:pt x="703" y="1645"/>
                                    </a:lnTo>
                                    <a:lnTo>
                                      <a:pt x="747" y="1626"/>
                                    </a:lnTo>
                                    <a:lnTo>
                                      <a:pt x="786" y="1601"/>
                                    </a:lnTo>
                                    <a:lnTo>
                                      <a:pt x="820" y="1577"/>
                                    </a:lnTo>
                                    <a:lnTo>
                                      <a:pt x="820" y="1655"/>
                                    </a:lnTo>
                                    <a:lnTo>
                                      <a:pt x="830" y="1675"/>
                                    </a:lnTo>
                                    <a:lnTo>
                                      <a:pt x="1191" y="1675"/>
                                    </a:lnTo>
                                    <a:lnTo>
                                      <a:pt x="1191" y="1558"/>
                                    </a:lnTo>
                                    <a:lnTo>
                                      <a:pt x="1181" y="1558"/>
                                    </a:lnTo>
                                    <a:close/>
                                    <a:moveTo>
                                      <a:pt x="605" y="645"/>
                                    </a:moveTo>
                                    <a:lnTo>
                                      <a:pt x="605" y="645"/>
                                    </a:lnTo>
                                    <a:lnTo>
                                      <a:pt x="664" y="649"/>
                                    </a:lnTo>
                                    <a:lnTo>
                                      <a:pt x="717" y="664"/>
                                    </a:lnTo>
                                    <a:lnTo>
                                      <a:pt x="766" y="689"/>
                                    </a:lnTo>
                                    <a:lnTo>
                                      <a:pt x="810" y="723"/>
                                    </a:lnTo>
                                    <a:lnTo>
                                      <a:pt x="810" y="1470"/>
                                    </a:lnTo>
                                    <a:lnTo>
                                      <a:pt x="810" y="1470"/>
                                    </a:lnTo>
                                    <a:lnTo>
                                      <a:pt x="795" y="1475"/>
                                    </a:lnTo>
                                    <a:lnTo>
                                      <a:pt x="795" y="1475"/>
                                    </a:lnTo>
                                    <a:lnTo>
                                      <a:pt x="752" y="1494"/>
                                    </a:lnTo>
                                    <a:lnTo>
                                      <a:pt x="703" y="1514"/>
                                    </a:lnTo>
                                    <a:lnTo>
                                      <a:pt x="639" y="1528"/>
                                    </a:lnTo>
                                    <a:lnTo>
                                      <a:pt x="605" y="1533"/>
                                    </a:lnTo>
                                    <a:lnTo>
                                      <a:pt x="561" y="1538"/>
                                    </a:lnTo>
                                    <a:lnTo>
                                      <a:pt x="561" y="1538"/>
                                    </a:lnTo>
                                    <a:lnTo>
                                      <a:pt x="522" y="1533"/>
                                    </a:lnTo>
                                    <a:lnTo>
                                      <a:pt x="488" y="1528"/>
                                    </a:lnTo>
                                    <a:lnTo>
                                      <a:pt x="454" y="1523"/>
                                    </a:lnTo>
                                    <a:lnTo>
                                      <a:pt x="424" y="1509"/>
                                    </a:lnTo>
                                    <a:lnTo>
                                      <a:pt x="395" y="1494"/>
                                    </a:lnTo>
                                    <a:lnTo>
                                      <a:pt x="366" y="1479"/>
                                    </a:lnTo>
                                    <a:lnTo>
                                      <a:pt x="346" y="1460"/>
                                    </a:lnTo>
                                    <a:lnTo>
                                      <a:pt x="322" y="1435"/>
                                    </a:lnTo>
                                    <a:lnTo>
                                      <a:pt x="307" y="1406"/>
                                    </a:lnTo>
                                    <a:lnTo>
                                      <a:pt x="288" y="1372"/>
                                    </a:lnTo>
                                    <a:lnTo>
                                      <a:pt x="278" y="1338"/>
                                    </a:lnTo>
                                    <a:lnTo>
                                      <a:pt x="263" y="1304"/>
                                    </a:lnTo>
                                    <a:lnTo>
                                      <a:pt x="258" y="1260"/>
                                    </a:lnTo>
                                    <a:lnTo>
                                      <a:pt x="249" y="1216"/>
                                    </a:lnTo>
                                    <a:lnTo>
                                      <a:pt x="244" y="1113"/>
                                    </a:lnTo>
                                    <a:lnTo>
                                      <a:pt x="244" y="1113"/>
                                    </a:lnTo>
                                    <a:lnTo>
                                      <a:pt x="253" y="1001"/>
                                    </a:lnTo>
                                    <a:lnTo>
                                      <a:pt x="258" y="952"/>
                                    </a:lnTo>
                                    <a:lnTo>
                                      <a:pt x="268" y="908"/>
                                    </a:lnTo>
                                    <a:lnTo>
                                      <a:pt x="278" y="864"/>
                                    </a:lnTo>
                                    <a:lnTo>
                                      <a:pt x="293" y="825"/>
                                    </a:lnTo>
                                    <a:lnTo>
                                      <a:pt x="312" y="791"/>
                                    </a:lnTo>
                                    <a:lnTo>
                                      <a:pt x="332" y="762"/>
                                    </a:lnTo>
                                    <a:lnTo>
                                      <a:pt x="356" y="732"/>
                                    </a:lnTo>
                                    <a:lnTo>
                                      <a:pt x="385" y="708"/>
                                    </a:lnTo>
                                    <a:lnTo>
                                      <a:pt x="415" y="689"/>
                                    </a:lnTo>
                                    <a:lnTo>
                                      <a:pt x="444" y="674"/>
                                    </a:lnTo>
                                    <a:lnTo>
                                      <a:pt x="478" y="659"/>
                                    </a:lnTo>
                                    <a:lnTo>
                                      <a:pt x="517" y="654"/>
                                    </a:lnTo>
                                    <a:lnTo>
                                      <a:pt x="561" y="649"/>
                                    </a:lnTo>
                                    <a:lnTo>
                                      <a:pt x="605" y="645"/>
                                    </a:lnTo>
                                    <a:lnTo>
                                      <a:pt x="605" y="645"/>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0C4D1C9" id="Bird&amp;BirdLogo1" o:spid="_x0000_s1026" style="position:absolute;margin-left:-15.85pt;margin-top:-4.65pt;width:118.75pt;height:20.95pt;z-index:251669504" coordsize="62572,1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">
                    <o:lock v:ext="edit" aspectratio="t"/>
                    <v:shape id="Freeform 5" o:spid="_x0000_s1027" style="position:absolute;left:8870;top:838;width:1982;height:1892;visibility:visible;mso-wrap-style:square;v-text-anchor:top" coordsize="31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" path="m156,r,l127,,97,10,68,24,44,44,24,63,9,88,4,117,,151r,l4,180r10,25l29,229r19,25l68,273r29,15l127,298r29,l156,298r29,l214,288r30,-15l263,254r20,-25l297,205r10,-25l312,151r,l307,117,297,93,283,63,268,44,244,24,219,10,190,,156,r,xe" fillcolor="white [3212]" stroked="f">
                      <v:path arrowok="t" o:connecttype="custom" o:connectlocs="99060,0;99060,0;80645,0;61595,6350;43180,15240;27940,27940;15240,40005;5715,55880;2540,74295;0,95885;0,95885;2540,114300;8890,130175;18415,145415;30480,161290;43180,173355;61595,182880;80645,189230;99060,189230;99060,189230;117475,189230;135890,182880;154940,173355;167005,161290;179705,145415;188595,130175;194945,114300;198120,95885;198120,95885;194945,74295;188595,59055;179705,40005;170180,27940;154940,15240;139065,6350;120650,0;99060,0;99060,0" o:connectangles="0,0,0,0,0,0,0,0,0,0,0,0,0,0,0,0,0,0,0,0,0,0,0,0,0,0,0,0,0,0,0,0,0,0,0,0,0,0"/>
                    </v:shape>
                    <v:shape id="Freeform 6" o:spid="_x0000_s1028" style="position:absolute;left:46602;top:838;width:1988;height:1892;visibility:visible;mso-wrap-style:square;v-text-anchor:top" coordsize="3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" path="m156,r,l122,,93,10,69,24,44,44,25,63,10,88,5,117,,151r,l5,180r5,25l30,229r19,25l69,273r29,15l127,298r29,l156,298r30,l215,288r24,-15l264,254r19,-25l298,205r10,-25l313,151r,l308,117,298,93,283,63,264,44,244,24,215,10,186,,156,r,xe" fillcolor="white [3212]" stroked="f">
                      <v:path arrowok="t" o:connecttype="custom" o:connectlocs="99060,0;99060,0;77470,0;59055,6350;43815,15240;27940,27940;15875,40005;6350,55880;3175,74295;0,95885;0,95885;3175,114300;6350,130175;19050,145415;31115,161290;43815,173355;62230,182880;80645,189230;99060,189230;99060,189230;118110,189230;136525,182880;151765,173355;167640,161290;179705,145415;189230,130175;195580,114300;198755,95885;198755,95885;195580,74295;189230,59055;179705,40005;167640,27940;154940,15240;136525,6350;118110,0;99060,0;99060,0" o:connectangles="0,0,0,0,0,0,0,0,0,0,0,0,0,0,0,0,0,0,0,0,0,0,0,0,0,0,0,0,0,0,0,0,0,0,0,0,0,0"/>
                    </v:shape>
                    <v:shape id="Freeform 7" o:spid="_x0000_s1029" style="position:absolute;top:1206;width:7874;height:9646;visibility:visible;mso-wrap-style:square;v-text-anchor:top" coordsize="1240,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" path="m820,718r,l898,694r69,-25l1025,635r25,-19l1074,591r20,-19l1108,547r15,-29l1138,493r10,-29l1152,430r5,-68l1157,362r,-44l1148,279r-10,-39l1123,205r-19,-34l1079,142r-24,-24l1021,93,986,69,947,54,898,35,855,25,801,15,742,5,679,,615,,,,,113r117,5l117,118r25,l156,127r10,15l176,166r,l176,225r,1069l176,1294r,39l171,1362r,l166,1382r-10,15l137,1402r-20,4l,1406r,113l669,1519r,l732,1519r64,-5l855,1504r53,-15l957,1475r49,-20l1050,1431r39,-25l1123,1377r29,-34l1177,1309r24,-39l1216,1231r15,-44l1235,1138r5,-49l1240,1089r-5,-39l1231,1011r-5,-34l1211,943r-15,-30l1177,884r-20,-24l1133,835r-29,-24l1074,791r-34,-19l1001,757,962,742r-44,-9l820,718r,xm967,1118r,l962,1187r-5,29l947,1245r-9,25l923,1294r-15,25l889,1333r-20,20l845,1367r-30,10l786,1387r-63,15l649,1406r,l581,1406r-49,-4l493,1397r-29,-15l449,1362r-10,-29l435,1294r,-49l435,791r205,l640,791r83,5l757,801r34,10l820,821r25,14l869,850r20,19l908,889r15,24l938,938r9,34l957,1001r5,39l967,1118r,xm435,674r,-547l435,127r68,-9l596,118r,l674,118r63,14l767,137r24,15l815,162r20,19l850,196r14,24l874,245r10,24l898,332r,74l898,406r-4,63l879,518r-24,49l840,586r-15,20l781,635r-49,20l674,669r-64,5l435,674xe" fillcolor="white [3212]" stroked="f">
                      <v:path arrowok="t" o:connecttype="custom" o:connectlocs="570230,440690;666750,391160;703580,347345;728980,294640;734695,229870;722630,152400;685165,90170;626110,43815;542925,15875;431165,0;0,71755;90170,74930;111760,105410;111760,821690;108585,864870;99060,887095;0,892810;424815,964565;542925,955040;638810,923925;713105,874395;762635,806450;784225,722630;784225,666750;768985,598805;734695,546100;681990,502285;610870,471170;520700,455930;610870,753745;595630,806450;564515,846455;517525,874395;412115,892810;337820,890270;285115,864870;276225,790575;406400,502285;502285,514985;551815,539750;586105,579755;607695,635635;614045,709930;276225,80645;378460,74930;487045,86995;530225,114935;554990,155575;570230,257810;558165,328930;523875,384810;427990,424815" o:connectangles="0,0,0,0,0,0,0,0,0,0,0,0,0,0,0,0,0,0,0,0,0,0,0,0,0,0,0,0,0,0,0,0,0,0,0,0,0,0,0,0,0,0,0,0,0,0,0,0,0,0,0,0"/>
                      <o:lock v:ext="edit" verticies="t"/>
                    </v:shape>
                    <v:shape id="Freeform 8" o:spid="_x0000_s1030" style="position:absolute;left:11938;top:3536;width:5365;height:7316;visibility:visible;mso-wrap-style:square;v-text-anchor:top" coordsize="845,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" path="m693,r,l654,,610,9,571,19,527,39,488,58,454,78r-34,24l386,131r,l391,92r,l391,83,386,68r,l376,63,366,58,,58,,175r93,l93,175r19,l127,185r15,15l146,219r,5l146,224r5,49l151,942r,l151,976r,10l151,986r-5,19l146,1020r-4,15l132,1044r-20,10l93,1054r-88,l5,1152r547,l552,1054r-108,l444,1054r-19,l405,1044r-9,-9l391,1025r,-20l386,986r,l386,942r,-689l386,253r39,-34l469,190r44,-20l532,166r15,-5l547,161r10,l566,166r10,9l586,195r,l605,224r10,15l630,249r15,9l664,263r54,5l718,268r24,l767,258r19,-9l806,239r14,-20l835,195r10,-25l845,136r,l845,107,835,78,820,53,806,34,781,19,757,4,728,,693,r,xe" fillcolor="white [3212]" stroked="f">
                      <v:path arrowok="t" o:connecttype="custom" o:connectlocs="440055,0;387350,5715;334645,24765;288290,49530;245110,83185;248285,58420;248285,52705;245110,43180;232410,36830;0,111125;59055,111125;80645,117475;92710,139065;92710,142240;95885,598170;95885,619760;95885,626110;92710,647700;83820,662940;59055,669290;3175,731520;350520,669290;281940,669290;257175,662940;248285,650875;245110,626110;245110,598170;245110,160655;297815,120650;337820,105410;347345,102235;359410,105410;372110,123825;384175,142240;400050,158115;421640,167005;455930,170180;487045,163830;511810,151765;530225,123825;536575,86360;536575,67945;520700,33655;495935,12065;462280,0;440055,0" o:connectangles="0,0,0,0,0,0,0,0,0,0,0,0,0,0,0,0,0,0,0,0,0,0,0,0,0,0,0,0,0,0,0,0,0,0,0,0,0,0,0,0,0,0,0,0,0,0"/>
                    </v:shape>
                    <v:shape id="Freeform 9" o:spid="_x0000_s1031" style="position:absolute;left:8153;top:3905;width:3505;height:6947;visibility:visible;mso-wrap-style:square;v-text-anchor:top" coordsize="552,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" path="m459,996r,l440,996,420,986r-5,-9l410,967r-4,-20l406,928r,l406,884r,-669l406,215r,-137l410,29r,l410,20,406,10r,l401,5,386,,,,,98r113,l113,98r19,5l147,108r10,9l161,137r5,l166,137r,5l166,147r,l166,176r,39l166,884r,l166,918r,10l166,928r,14l166,942r,10l166,952r-5,20l147,986r-15,10l113,996r-93,l20,1084r,10l542,1094r10,l552,996r-93,xe" fillcolor="white [3212]" stroked="f">
                      <v:path arrowok="t" o:connecttype="custom" o:connectlocs="291465,632460;291465,632460;279400,632460;266700,626110;263525,620395;260350,614045;257810,601345;257810,589280;257810,589280;257810,561340;257810,136525;257810,136525;257810,49530;260350,18415;260350,18415;260350,12700;257810,6350;257810,6350;254635,3175;245110,0;0,0;0,62230;71755,62230;71755,62230;83820,65405;93345,68580;99695,74295;102235,86995;105410,86995;105410,86995;105410,90170;105410,93345;105410,93345;105410,111760;105410,136525;105410,561340;105410,561340;105410,582930;105410,589280;105410,589280;105410,598170;105410,598170;105410,604520;105410,604520;102235,617220;93345,626110;83820,632460;71755,632460;12700,632460;12700,688340;12700,694690;344170,694690;350520,694690;350520,632460;291465,632460" o:connectangles="0,0,0,0,0,0,0,0,0,0,0,0,0,0,0,0,0,0,0,0,0,0,0,0,0,0,0,0,0,0,0,0,0,0,0,0,0,0,0,0,0,0,0,0,0,0,0,0,0,0,0,0,0,0,0"/>
                    </v:shape>
                    <v:shape id="Freeform 10" o:spid="_x0000_s1032" style="position:absolute;left:37738;top:1206;width:7842;height:9646;visibility:visible;mso-wrap-style:square;v-text-anchor:top" coordsize="1235,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" path="m815,718r,l898,694r69,-25l1025,635r25,-19l1074,591r19,-19l1108,547r15,-29l1137,493r10,-29l1152,430r5,-68l1157,362r,-44l1147,279r-10,-39l1123,205r-20,-34l1079,142r-25,-24l1020,93,986,69,942,54,898,35,849,25,800,15,742,5,678,,615,,,,,113r117,5l117,118r19,l156,127r10,15l175,166r,l175,225r,1069l175,1294r-4,68l171,1362r-5,20l151,1397r-15,5l117,1406,,1406r,113l669,1519r,l732,1519r64,-5l854,1504r54,-15l957,1475r49,-20l1050,1431r39,-25l1123,1377r29,-34l1176,1309r20,-39l1216,1231r9,-44l1235,1138r,-49l1235,1089r,-39l1230,1011r-10,-34l1211,943r-15,-30l1176,884r-19,-24l1133,835r-30,-24l1074,791r-34,-19l1001,757,962,742r-44,-9l815,718r,xm967,1118r,l962,1187r-5,29l947,1245r-10,25l923,1294r-15,25l888,1333r-24,20l844,1367r-29,10l786,1387r-64,15l649,1406r,l581,1406r-49,-4l493,1397r-29,-15l449,1362r-10,-29l434,1294r-5,-49l429,791r210,l639,791r78,5l757,801r29,10l820,821r24,14l869,850r19,19l908,889r15,24l937,938r10,34l957,1001r5,39l967,1118r,xm429,674r,-547l429,127r74,-9l595,118r,l674,118r63,14l766,137r25,15l815,162r20,19l849,196r15,24l874,245r10,24l893,332r5,74l898,406r-5,63l879,518r-25,49l840,586r-15,20l781,635r-49,20l674,669r-64,5l429,674xe" fillcolor="white [3212]" stroked="f">
                      <v:path arrowok="t" o:connecttype="custom" o:connectlocs="570230,440690;666750,391160;703580,347345;728345,294640;734695,229870;721995,152400;685165,90170;626110,43815;539115,15875;430530,0;0,71755;86360,74930;111125,105410;111125,821690;108585,864870;86360,890270;0,964565;464820,964565;576580,945515;666750,908685;731520,852805;772160,781685;784225,691515;781050,641985;759460,579755;719455,530225;660400,490220;582930,465455;614045,709930;607695,772160;586105,821690;548640,859155;499110,880745;412115,892810;313055,887095;278765,846455;272415,502285;455295,505460;520700,521335;563880,551815;594995,595630;610870,660400;272415,427990;319405,74930;427990,74930;502285,96520;539115,124460;561340,170815;570230,257810;542290,360045;495935,403225;387350,427990" o:connectangles="0,0,0,0,0,0,0,0,0,0,0,0,0,0,0,0,0,0,0,0,0,0,0,0,0,0,0,0,0,0,0,0,0,0,0,0,0,0,0,0,0,0,0,0,0,0,0,0,0,0,0,0"/>
                      <o:lock v:ext="edit" verticies="t"/>
                    </v:shape>
                    <v:shape id="Freeform 11" o:spid="_x0000_s1033" style="position:absolute;left:49676;top:3536;width:5359;height:7316;visibility:visible;mso-wrap-style:square;v-text-anchor:top" coordsize="84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" path="m693,r,l654,,610,9,571,19,527,39,488,58,454,78r-39,24l385,131r,l390,92r,l390,83,385,68r,l376,63,361,58,,58,,175r92,l92,175r20,l127,185r14,15l146,219r,5l146,224r5,49l151,942r,l151,976r,10l151,986r-5,19l146,1020r-10,15l131,1044r-19,10l92,1054r-87,l5,1152r546,l551,1054r-107,l444,1054r-24,l405,1044r-10,-9l390,1025r-5,-20l385,986r,l385,942r,-689l385,253r39,-34l468,190r44,-20l527,166r20,-5l547,161r9,5l566,166r10,9l586,195r,l605,224r10,15l630,249r14,9l664,263r53,5l717,268r25,l766,258r20,-9l805,239r15,-20l835,195r5,-25l844,136r,l844,107,835,78,820,53,805,34,781,19,757,4,727,,693,r,xe" fillcolor="white [3212]" stroked="f">
                      <v:path arrowok="t" o:connecttype="custom" o:connectlocs="440055,0;387350,5715;334645,24765;288290,49530;244475,83185;247650,58420;247650,52705;244475,43180;229235,36830;0,111125;58420,111125;80645,117475;92710,139065;92710,142240;95885,598170;95885,619760;95885,626110;92710,647700;83185,662940;58420,669290;3175,731520;349885,669290;281940,669290;257175,662940;247650,650875;244475,626110;244475,598170;244475,160655;297180,120650;334645,105410;347345,102235;359410,105410;372110,123825;384175,142240;400050,158115;421640,167005;455295,170180;486410,163830;511175,151765;530225,123825;535940,86360;535940,67945;520700,33655;495935,12065;461645,0;440055,0" o:connectangles="0,0,0,0,0,0,0,0,0,0,0,0,0,0,0,0,0,0,0,0,0,0,0,0,0,0,0,0,0,0,0,0,0,0,0,0,0,0,0,0,0,0,0,0,0,0"/>
                    </v:shape>
                    <v:shape id="Freeform 12" o:spid="_x0000_s1034" style="position:absolute;left:45891;top:3905;width:3505;height:6947;visibility:visible;mso-wrap-style:square;v-text-anchor:top" coordsize="552,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" path="m459,996r,l439,996,420,986r-5,-9l410,967r-5,-20l405,928r,l405,884r,-669l405,215r,-137l410,29r,l410,20,405,10r,l400,5,386,,,,,98r112,l112,98r15,5l146,108r10,9l161,137r,l161,137r,l166,142r,5l166,147r,68l166,884r,l166,918r,10l166,928r,14l166,942r,5l166,952r,l156,972r-10,14l132,996r-20,l19,996r,88l19,1094r518,l547,1094r5,-98l459,996xe" fillcolor="white [3212]" stroked="f">
                      <v:path arrowok="t" o:connecttype="custom" o:connectlocs="291465,632460;291465,632460;278765,632460;266700,626110;263525,620395;260350,614045;257175,601345;257175,589280;257175,589280;257175,561340;257175,136525;257175,136525;257175,49530;260350,18415;260350,18415;260350,12700;257175,6350;257175,6350;254000,3175;245110,0;0,0;0,62230;71120,62230;71120,62230;80645,65405;92710,68580;99060,74295;102235,86995;102235,86995;102235,86995;102235,86995;105410,90170;105410,93345;105410,93345;105410,136525;105410,561340;105410,561340;105410,582930;105410,589280;105410,589280;105410,598170;105410,598170;105410,601345;105410,604520;105410,604520;99060,617220;92710,626110;83820,632460;71120,632460;12065,632460;12065,688340;12065,694690;340995,694690;347345,694690;350520,632460;291465,632460" o:connectangles="0,0,0,0,0,0,0,0,0,0,0,0,0,0,0,0,0,0,0,0,0,0,0,0,0,0,0,0,0,0,0,0,0,0,0,0,0,0,0,0,0,0,0,0,0,0,0,0,0,0,0,0,0,0,0,0"/>
                    </v:shape>
                    <v:shape id="Freeform 13" o:spid="_x0000_s1035" style="position:absolute;left:26663;width:8839;height:11004;visibility:visible;mso-wrap-style:square;v-text-anchor:top" coordsize="1392,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" path="m1314,1552r,l1290,1533r-40,-39l1148,1372r,l1177,1318r25,-58l1221,1206r10,-49l1241,1108r5,-44l1250,986r142,l1392,854r-210,l1182,854r-34,-5l1148,849r-10,5l1128,859r-9,10l1119,884r,l1119,957r-5,102l1114,1059r-5,54l1094,1167r-14,49l1060,1264r,l835,986,635,732r,l699,698r58,-39l821,620r53,-49l918,517r20,-29l958,454r14,-29l982,391r5,-39l987,312r,l982,254,967,195,938,142,904,98,860,59,811,34,752,10,684,r,l640,,601,5r-44,5l518,24,479,39,445,59,411,83r-30,29l381,112r-29,30l332,176r-19,34l293,244r-9,39l274,322r-5,39l274,400r,l279,439r10,35l303,508r15,34l362,605r44,59l406,664r14,15l420,679r-53,24l303,737r-63,39l181,825r,l142,864r-34,39l79,942,54,986r-19,49l20,1084r-10,49l5,1186r,l,1240r5,54l15,1347r15,49l54,1445r25,49l108,1533r34,44l142,1577r39,34l220,1640r44,25l303,1689r49,15l396,1718r49,10l494,1733r,l518,1733r,l596,1728r73,-14l743,1699r68,-29l874,1635r64,-43l1001,1543r59,-59l1060,1484r103,117l1202,1640r29,25l1231,1665r19,14l1275,1689r39,15l1353,1704r39,l1392,1567r,l1348,1567r-19,-5l1314,1552r,xm406,376r,l411,332r9,-49l445,239r29,-39l474,200r34,-29l547,151r44,-9l640,137r,l665,137r,l704,142r39,14l772,171r29,24l826,220r14,34l850,288r5,39l855,327r-5,25l845,376r-10,24l826,420r-30,44l757,503r-49,34l660,571r-54,29l552,625r,l513,576r,l474,522,445,474,420,425r-9,-25l406,376r,xm508,1606r,l474,1601r-39,-5l401,1587r-34,-15l332,1552r-29,-19l274,1509r-29,-25l220,1455r-24,-34l176,1386r-14,-39l147,1308r-5,-39l137,1225r,-44l137,1181r5,-39l152,1103r14,-39l181,1035r15,-34l215,972r49,-49l313,884r54,-35l425,820r49,-24l484,796r,l503,786r,l713,1059r264,323l977,1382r-54,53l874,1484r-58,39l762,1552r-58,25l640,1596r-63,10l508,1606r,xe" fillcolor="white [3212]" stroked="f">
                      <v:path arrowok="t" o:connecttype="custom" o:connectlocs="793750,948690;763270,800100;791210,675640;750570,542290;722630,542290;710565,561340;704215,706755;673100,802640;443865,443230;582930,328295;623570,248285;623570,161290;546100,37465;434340,0;328930,15240;241935,71120;198755,133350;170815,229235;183515,300990;257810,421640;233045,446405;114935,523875;34290,626110;3175,753110;9525,855345;68580,973455;139700,1041400;251460,1090930;328930,1100455;471805,1078865;635635,979805;763270,1041400;809625,1072515;883920,995045;834390,985520;260985,210820;300990,127000;406400,86995;447040,90170;524510,139700;542925,207645;524510,266700;419100,362585;325755,365760;266700,269875;322580,1019810;254635,1007745;173990,958215;111760,880110;86995,777875;96520,700405;136525,617220;269875,520700;319405,499110;620395,877570;483870,985520;322580,1019810" o:connectangles="0,0,0,0,0,0,0,0,0,0,0,0,0,0,0,0,0,0,0,0,0,0,0,0,0,0,0,0,0,0,0,0,0,0,0,0,0,0,0,0,0,0,0,0,0,0,0,0,0,0,0,0,0,0,0,0,0"/>
                      <o:lock v:ext="edit" verticies="t"/>
                    </v:shape>
                    <v:shape id="Freeform 14" o:spid="_x0000_s1036" style="position:absolute;left:17272;top:215;width:7562;height:10821;visibility:visible;mso-wrap-style:square;v-text-anchor:top" coordsize="1191,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" path="m1182,1558r,l1103,1558r,l1079,1558r-10,-10l1059,1538r-4,-15l1050,1504r-5,-69l1045,283r,l1050,93r5,-64l1055,29r,l1055,25r-5,-15l1050,10,1040,5,1025,r,l1025,,679,,640,r,117l757,117r,l781,122r10,5l801,132r,5l801,137r9,24l815,195r,5l815,200r,5l815,547r,l742,532r-54,-9l620,523r,l566,523r-58,9l454,542r-59,10l342,571r-49,25l244,625r-49,34l156,693r-39,44l83,786,54,845,29,903,15,972,5,1045,,1123r,l5,1201r5,73l24,1338r15,58l63,1450r25,44l112,1538r34,34l181,1606r34,25l249,1655r39,20l327,1684r39,10l405,1699r39,5l444,1704r59,-5l557,1694r53,-14l659,1665r44,-20l747,1626r39,-25l820,1577r,78l830,1675r361,l1191,1558r-9,xm605,645r,l664,649r54,15l766,689r44,34l810,1470r,l796,1475r,l752,1494r-49,20l640,1528r-35,5l566,1538r,l522,1533r-34,-5l454,1523r-29,-14l395,1494r-29,-15l347,1460r-25,-25l307,1406r-19,-34l278,1338r-14,-34l259,1260r-5,-44l249,1113r,l254,1001r5,-49l268,908r10,-44l298,825r14,-34l332,762r24,-30l386,708r29,-19l444,674r39,-15l517,654r44,-5l605,645r,xe" fillcolor="white [3212]" stroked="f">
                      <v:path arrowok="t" o:connecttype="custom" o:connectlocs="700405,989330;678815,982980;666750,955040;663575,179705;669925,18415;666750,6350;650875,0;431165,0;480695,74295;502285,80645;508635,86995;517525,127000;517525,347345;436880,332105;359410,332105;250825,350520;154940,396875;74295,467995;18415,573405;0,713105;6350,808990;40005,920750;92710,998220;158115,1050925;232410,1075690;281940,1082040;387350,1066800;474345,1032510;520700,1050925;756285,989330;384175,409575;486410,437515;514350,933450;477520,948690;384175,973455;331470,973455;269875,958215;220345,927100;182880,871220;164465,800100;158115,706755;170180,576580;198120,502285;245110,449580;306705,418465;384175,409575" o:connectangles="0,0,0,0,0,0,0,0,0,0,0,0,0,0,0,0,0,0,0,0,0,0,0,0,0,0,0,0,0,0,0,0,0,0,0,0,0,0,0,0,0,0,0,0,0,0"/>
                      <o:lock v:ext="edit" verticies="t"/>
                    </v:shape>
                    <v:shape id="Freeform 15" o:spid="_x0000_s1037" style="position:absolute;left:55010;top:215;width:7562;height:10821;visibility:visible;mso-wrap-style:square;v-text-anchor:top" coordsize="1191,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" path="m1181,1558r,l1098,1558r,l1079,1558r-10,-10l1059,1538r-5,-15l1049,1504r-4,-69l1045,283r,l1049,93r,-64l1049,29r,l1054,25r-5,-15l1049,10r-9,-5l1025,r,l1025,,678,,634,r,117l752,117r,l781,122r10,5l800,132r,5l800,137r10,24l815,195r,5l815,200r,5l815,547r,l742,532r-59,-9l620,523r,l561,523r-54,9l449,542r-54,10l341,571r-48,25l244,625r-49,34l156,693r-39,44l83,786,53,845,29,903,14,972,4,1045,,1123r,l,1201r9,73l24,1338r15,58l63,1450r24,44l112,1538r34,34l175,1606r39,25l249,1655r39,20l327,1684r39,10l405,1699r39,5l444,1704r54,-5l556,1694r49,-14l659,1665r44,-20l747,1626r39,-25l820,1577r,78l830,1675r361,l1191,1558r-10,xm605,645r,l664,649r53,15l766,689r44,34l810,1470r,l795,1475r,l752,1494r-49,20l639,1528r-34,5l561,1538r,l522,1533r-34,-5l454,1523r-30,-14l395,1494r-29,-15l346,1460r-24,-25l307,1406r-19,-34l278,1338r-15,-34l258,1260r-9,-44l244,1113r,l253,1001r5,-49l268,908r10,-44l293,825r19,-34l332,762r24,-30l385,708r30,-19l444,674r34,-15l517,654r44,-5l605,645r,xe" fillcolor="white [3212]" stroked="f">
                      <v:path arrowok="t" o:connecttype="custom" o:connectlocs="697230,989330;678815,982980;666115,955040;663575,179705;666115,18415;666115,6350;650875,0;430530,0;477520,74295;502285,80645;508000,86995;517525,127000;517525,347345;433705,332105;356235,332105;250825,350520;154940,396875;74295,467995;18415,573405;0,713105;5715,808990;40005,920750;92710,998220;158115,1050925;232410,1075690;281940,1082040;384175,1066800;474345,1032510;520700,1050925;756285,989330;384175,409575;486410,437515;514350,933450;477520,948690;384175,973455;331470,973455;269240,958215;219710,927100;182880,871220;163830,800100;154940,706755;170180,576580;198120,502285;244475,449580;303530,418465;384175,409575" o:connectangles="0,0,0,0,0,0,0,0,0,0,0,0,0,0,0,0,0,0,0,0,0,0,0,0,0,0,0,0,0,0,0,0,0,0,0,0,0,0,0,0,0,0,0,0,0,0"/>
                      <o:lock v:ext="edit" verticies="t"/>
                    </v:shape>
                  </v:group>
                </w:pict>
              </mc:Fallback>
            </mc:AlternateContent>
          </w:r>
        </w:p>
        <w:p w14:paraId="21786514" w14:textId="6E0FC23B" w:rsidR="00B31646" w:rsidRDefault="00B31646" w:rsidP="0089725F">
          <w:pPr>
            <w:pStyle w:val="DocSubTitle"/>
          </w:pPr>
          <w:bookmarkStart w:id="1" w:name="bmkDocTitle"/>
          <w:bookmarkStart w:id="2" w:name="bmkDocSubTitle"/>
          <w:bookmarkEnd w:id="1"/>
          <w:bookmarkEnd w:id="2"/>
        </w:p>
      </w:tc>
    </w:tr>
  </w:tbl>
  <w:p w14:paraId="4E9CC56E" w14:textId="27C6A071" w:rsidR="00B31646" w:rsidRDefault="00B31646">
    <w:pPr>
      <w:pStyle w:val="Header"/>
    </w:pPr>
  </w:p>
  <w:p w14:paraId="6F4EE41A" w14:textId="77777777" w:rsidR="00B31646" w:rsidRDefault="00B31646">
    <w:pPr>
      <w:pStyle w:val="Header"/>
    </w:pPr>
  </w:p>
  <w:p w14:paraId="40919CCD" w14:textId="4693C536" w:rsidR="00B31646" w:rsidRDefault="00B316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6491" w14:textId="77777777" w:rsidR="004C71AB" w:rsidRDefault="004C71AB" w:rsidP="008C07BE">
    <w:pPr>
      <w:pStyle w:val="Header"/>
    </w:pPr>
    <w:r>
      <w:rPr>
        <w:noProof/>
        <w:lang w:eastAsia="zh-CN"/>
      </w:rPr>
      <mc:AlternateContent>
        <mc:Choice Requires="wps">
          <w:drawing>
            <wp:anchor distT="0" distB="0" distL="114300" distR="114300" simplePos="0" relativeHeight="251667456" behindDoc="1" locked="0" layoutInCell="1" allowOverlap="1" wp14:anchorId="01EABF12" wp14:editId="25B0D887">
              <wp:simplePos x="0" y="0"/>
              <wp:positionH relativeFrom="page">
                <wp:posOffset>0</wp:posOffset>
              </wp:positionH>
              <wp:positionV relativeFrom="page">
                <wp:posOffset>0</wp:posOffset>
              </wp:positionV>
              <wp:extent cx="7560000" cy="10692000"/>
              <wp:effectExtent l="0" t="0" r="3175" b="0"/>
              <wp:wrapNone/>
              <wp:docPr id="25" name="Rectangle 2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D08F3" id="Rectangle 25" o:spid="_x0000_s1026" style="position:absolute;margin-left:0;margin-top:0;width:595.3pt;height:841.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" fillcolor="#343d41 [3215]"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FCEA6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71650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A62C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50266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F2EA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EA7C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2631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26AD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6E27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1209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20921"/>
    <w:multiLevelType w:val="multilevel"/>
    <w:tmpl w:val="D55A95AA"/>
    <w:styleLink w:val="NumbLstBullets"/>
    <w:lvl w:ilvl="0">
      <w:start w:val="1"/>
      <w:numFmt w:val="bullet"/>
      <w:pStyle w:val="Bullet1"/>
      <w:lvlText w:val=""/>
      <w:lvlJc w:val="left"/>
      <w:pPr>
        <w:tabs>
          <w:tab w:val="num" w:pos="170"/>
        </w:tabs>
        <w:ind w:left="170" w:hanging="170"/>
      </w:pPr>
      <w:rPr>
        <w:rFonts w:ascii="Symbol" w:hAnsi="Symbol" w:hint="default"/>
        <w:color w:val="6B9F1F" w:themeColor="accent1"/>
      </w:rPr>
    </w:lvl>
    <w:lvl w:ilvl="1">
      <w:start w:val="1"/>
      <w:numFmt w:val="bullet"/>
      <w:pStyle w:val="Bullet2"/>
      <w:lvlText w:val="–"/>
      <w:lvlJc w:val="left"/>
      <w:pPr>
        <w:tabs>
          <w:tab w:val="num" w:pos="340"/>
        </w:tabs>
        <w:ind w:left="340" w:hanging="170"/>
      </w:pPr>
      <w:rPr>
        <w:rFonts w:ascii="Calibri" w:hAnsi="Calibri" w:cs="Times New Roman" w:hint="default"/>
        <w:color w:val="6B9F1F" w:themeColor="accent1"/>
      </w:rPr>
    </w:lvl>
    <w:lvl w:ilvl="2">
      <w:start w:val="1"/>
      <w:numFmt w:val="bullet"/>
      <w:lvlText w:val=""/>
      <w:lvlJc w:val="left"/>
      <w:pPr>
        <w:tabs>
          <w:tab w:val="num" w:pos="284"/>
        </w:tabs>
        <w:ind w:left="284" w:hanging="171"/>
      </w:pPr>
      <w:rPr>
        <w:rFonts w:ascii="Symbol" w:hAnsi="Symbol" w:hint="default"/>
        <w:color w:val="6B9F1F" w:themeColor="accent1"/>
      </w:rPr>
    </w:lvl>
    <w:lvl w:ilvl="3">
      <w:start w:val="1"/>
      <w:numFmt w:val="bullet"/>
      <w:pStyle w:val="CaseSBoxBullet1"/>
      <w:lvlText w:val=""/>
      <w:lvlJc w:val="left"/>
      <w:pPr>
        <w:tabs>
          <w:tab w:val="num" w:pos="340"/>
        </w:tabs>
        <w:ind w:left="340" w:hanging="170"/>
      </w:pPr>
      <w:rPr>
        <w:rFonts w:ascii="Symbol" w:hAnsi="Symbol" w:hint="default"/>
        <w:color w:val="6B9F1F" w:themeColor="accent1"/>
      </w:rPr>
    </w:lvl>
    <w:lvl w:ilvl="4">
      <w:start w:val="1"/>
      <w:numFmt w:val="none"/>
      <w:suff w:val="nothing"/>
      <w:lvlText w:val=""/>
      <w:lvlJc w:val="left"/>
      <w:pPr>
        <w:ind w:left="340" w:firstLine="0"/>
      </w:pPr>
      <w:rPr>
        <w:rFonts w:hint="default"/>
      </w:rPr>
    </w:lvl>
    <w:lvl w:ilvl="5">
      <w:start w:val="1"/>
      <w:numFmt w:val="none"/>
      <w:suff w:val="nothing"/>
      <w:lvlText w:val=""/>
      <w:lvlJc w:val="left"/>
      <w:pPr>
        <w:ind w:left="340" w:firstLine="0"/>
      </w:pPr>
      <w:rPr>
        <w:rFonts w:hint="default"/>
      </w:rPr>
    </w:lvl>
    <w:lvl w:ilvl="6">
      <w:start w:val="1"/>
      <w:numFmt w:val="none"/>
      <w:suff w:val="nothing"/>
      <w:lvlText w:val=""/>
      <w:lvlJc w:val="left"/>
      <w:pPr>
        <w:ind w:left="340" w:firstLine="0"/>
      </w:pPr>
      <w:rPr>
        <w:rFonts w:hint="default"/>
      </w:rPr>
    </w:lvl>
    <w:lvl w:ilvl="7">
      <w:start w:val="1"/>
      <w:numFmt w:val="none"/>
      <w:suff w:val="nothing"/>
      <w:lvlText w:val=""/>
      <w:lvlJc w:val="left"/>
      <w:pPr>
        <w:ind w:left="340" w:firstLine="0"/>
      </w:pPr>
      <w:rPr>
        <w:rFonts w:hint="default"/>
      </w:rPr>
    </w:lvl>
    <w:lvl w:ilvl="8">
      <w:start w:val="1"/>
      <w:numFmt w:val="none"/>
      <w:suff w:val="nothing"/>
      <w:lvlText w:val=""/>
      <w:lvlJc w:val="left"/>
      <w:pPr>
        <w:ind w:left="340" w:firstLine="0"/>
      </w:pPr>
      <w:rPr>
        <w:rFonts w:hint="default"/>
      </w:rPr>
    </w:lvl>
  </w:abstractNum>
  <w:abstractNum w:abstractNumId="11" w15:restartNumberingAfterBreak="0">
    <w:nsid w:val="15505E6F"/>
    <w:multiLevelType w:val="multilevel"/>
    <w:tmpl w:val="19A2BF24"/>
    <w:lvl w:ilvl="0">
      <w:start w:val="1"/>
      <w:numFmt w:val="bullet"/>
      <w:lvlText w:val=""/>
      <w:lvlJc w:val="left"/>
      <w:pPr>
        <w:tabs>
          <w:tab w:val="num" w:pos="170"/>
        </w:tabs>
        <w:ind w:left="170" w:hanging="170"/>
      </w:pPr>
      <w:rPr>
        <w:rFonts w:ascii="Symbol" w:hAnsi="Symbol" w:hint="default"/>
        <w:color w:val="B5B596" w:themeColor="accent6"/>
      </w:rPr>
    </w:lvl>
    <w:lvl w:ilvl="1">
      <w:start w:val="1"/>
      <w:numFmt w:val="bullet"/>
      <w:lvlText w:val="–"/>
      <w:lvlJc w:val="left"/>
      <w:pPr>
        <w:tabs>
          <w:tab w:val="num" w:pos="340"/>
        </w:tabs>
        <w:ind w:left="340" w:hanging="170"/>
      </w:pPr>
      <w:rPr>
        <w:rFonts w:ascii="Calibri" w:hAnsi="Calibri" w:cs="Times New Roman" w:hint="default"/>
        <w:color w:val="6B9F1F" w:themeColor="accent1"/>
      </w:rPr>
    </w:lvl>
    <w:lvl w:ilvl="2">
      <w:start w:val="1"/>
      <w:numFmt w:val="bullet"/>
      <w:lvlText w:val=""/>
      <w:lvlJc w:val="left"/>
      <w:pPr>
        <w:tabs>
          <w:tab w:val="num" w:pos="284"/>
        </w:tabs>
        <w:ind w:left="284" w:hanging="171"/>
      </w:pPr>
      <w:rPr>
        <w:rFonts w:ascii="Symbol" w:hAnsi="Symbol" w:hint="default"/>
        <w:color w:val="6B9F1F" w:themeColor="accent1"/>
      </w:rPr>
    </w:lvl>
    <w:lvl w:ilvl="3">
      <w:start w:val="1"/>
      <w:numFmt w:val="bullet"/>
      <w:lvlText w:val=""/>
      <w:lvlJc w:val="left"/>
      <w:pPr>
        <w:tabs>
          <w:tab w:val="num" w:pos="340"/>
        </w:tabs>
        <w:ind w:left="340" w:hanging="170"/>
      </w:pPr>
      <w:rPr>
        <w:rFonts w:ascii="Symbol" w:hAnsi="Symbol" w:hint="default"/>
        <w:color w:val="6B9F1F" w:themeColor="accent1"/>
      </w:rPr>
    </w:lvl>
    <w:lvl w:ilvl="4">
      <w:start w:val="1"/>
      <w:numFmt w:val="none"/>
      <w:suff w:val="nothing"/>
      <w:lvlText w:val=""/>
      <w:lvlJc w:val="left"/>
      <w:pPr>
        <w:ind w:left="340" w:firstLine="0"/>
      </w:pPr>
      <w:rPr>
        <w:rFonts w:hint="default"/>
      </w:rPr>
    </w:lvl>
    <w:lvl w:ilvl="5">
      <w:start w:val="1"/>
      <w:numFmt w:val="none"/>
      <w:suff w:val="nothing"/>
      <w:lvlText w:val=""/>
      <w:lvlJc w:val="left"/>
      <w:pPr>
        <w:ind w:left="340" w:firstLine="0"/>
      </w:pPr>
      <w:rPr>
        <w:rFonts w:hint="default"/>
      </w:rPr>
    </w:lvl>
    <w:lvl w:ilvl="6">
      <w:start w:val="1"/>
      <w:numFmt w:val="none"/>
      <w:suff w:val="nothing"/>
      <w:lvlText w:val=""/>
      <w:lvlJc w:val="left"/>
      <w:pPr>
        <w:ind w:left="340" w:firstLine="0"/>
      </w:pPr>
      <w:rPr>
        <w:rFonts w:hint="default"/>
      </w:rPr>
    </w:lvl>
    <w:lvl w:ilvl="7">
      <w:start w:val="1"/>
      <w:numFmt w:val="none"/>
      <w:suff w:val="nothing"/>
      <w:lvlText w:val=""/>
      <w:lvlJc w:val="left"/>
      <w:pPr>
        <w:ind w:left="340" w:firstLine="0"/>
      </w:pPr>
      <w:rPr>
        <w:rFonts w:hint="default"/>
      </w:rPr>
    </w:lvl>
    <w:lvl w:ilvl="8">
      <w:start w:val="1"/>
      <w:numFmt w:val="none"/>
      <w:suff w:val="nothing"/>
      <w:lvlText w:val=""/>
      <w:lvlJc w:val="left"/>
      <w:pPr>
        <w:ind w:left="340" w:firstLine="0"/>
      </w:pPr>
      <w:rPr>
        <w:rFonts w:hint="default"/>
      </w:rPr>
    </w:lvl>
  </w:abstractNum>
  <w:abstractNum w:abstractNumId="12" w15:restartNumberingAfterBreak="0">
    <w:nsid w:val="1B0B363F"/>
    <w:multiLevelType w:val="multilevel"/>
    <w:tmpl w:val="D55A95AA"/>
    <w:numStyleLink w:val="NumbLstBullets"/>
  </w:abstractNum>
  <w:abstractNum w:abstractNumId="13" w15:restartNumberingAfterBreak="0">
    <w:nsid w:val="2FAF12BC"/>
    <w:multiLevelType w:val="multilevel"/>
    <w:tmpl w:val="A8BCBAFC"/>
    <w:styleLink w:val="NumbLstNumbs"/>
    <w:lvl w:ilvl="0">
      <w:start w:val="1"/>
      <w:numFmt w:val="decimal"/>
      <w:pStyle w:val="NumbList1"/>
      <w:lvlText w:val="%1"/>
      <w:lvlJc w:val="left"/>
      <w:pPr>
        <w:ind w:left="170" w:hanging="170"/>
      </w:pPr>
      <w:rPr>
        <w:rFonts w:hint="default"/>
        <w:color w:val="6B9F1F" w:themeColor="accent1"/>
      </w:rPr>
    </w:lvl>
    <w:lvl w:ilvl="1">
      <w:start w:val="1"/>
      <w:numFmt w:val="lowerLetter"/>
      <w:pStyle w:val="NumbList2"/>
      <w:lvlText w:val="%2"/>
      <w:lvlJc w:val="left"/>
      <w:pPr>
        <w:ind w:left="340" w:hanging="170"/>
      </w:pPr>
      <w:rPr>
        <w:rFonts w:hint="default"/>
        <w:color w:val="6B9F1F" w:themeColor="accent1"/>
      </w:rPr>
    </w:lvl>
    <w:lvl w:ilvl="2">
      <w:start w:val="1"/>
      <w:numFmt w:val="none"/>
      <w:lvlRestart w:val="0"/>
      <w:suff w:val="nothing"/>
      <w:lvlText w:val=""/>
      <w:lvlJc w:val="left"/>
      <w:pPr>
        <w:ind w:left="340" w:firstLine="0"/>
      </w:pPr>
      <w:rPr>
        <w:rFonts w:hint="default"/>
      </w:rPr>
    </w:lvl>
    <w:lvl w:ilvl="3">
      <w:start w:val="1"/>
      <w:numFmt w:val="none"/>
      <w:lvlRestart w:val="0"/>
      <w:suff w:val="nothing"/>
      <w:lvlText w:val=""/>
      <w:lvlJc w:val="left"/>
      <w:pPr>
        <w:ind w:left="340" w:firstLine="0"/>
      </w:pPr>
      <w:rPr>
        <w:rFonts w:hint="default"/>
      </w:rPr>
    </w:lvl>
    <w:lvl w:ilvl="4">
      <w:start w:val="1"/>
      <w:numFmt w:val="none"/>
      <w:lvlRestart w:val="0"/>
      <w:suff w:val="nothing"/>
      <w:lvlText w:val=""/>
      <w:lvlJc w:val="left"/>
      <w:pPr>
        <w:ind w:left="340" w:firstLine="0"/>
      </w:pPr>
      <w:rPr>
        <w:rFonts w:hint="default"/>
      </w:rPr>
    </w:lvl>
    <w:lvl w:ilvl="5">
      <w:start w:val="1"/>
      <w:numFmt w:val="none"/>
      <w:lvlRestart w:val="0"/>
      <w:suff w:val="nothing"/>
      <w:lvlText w:val=""/>
      <w:lvlJc w:val="left"/>
      <w:pPr>
        <w:ind w:left="340" w:firstLine="0"/>
      </w:pPr>
      <w:rPr>
        <w:rFonts w:hint="default"/>
      </w:rPr>
    </w:lvl>
    <w:lvl w:ilvl="6">
      <w:start w:val="1"/>
      <w:numFmt w:val="none"/>
      <w:lvlRestart w:val="0"/>
      <w:suff w:val="nothing"/>
      <w:lvlText w:val=""/>
      <w:lvlJc w:val="left"/>
      <w:pPr>
        <w:ind w:left="340" w:firstLine="0"/>
      </w:pPr>
      <w:rPr>
        <w:rFonts w:hint="default"/>
      </w:rPr>
    </w:lvl>
    <w:lvl w:ilvl="7">
      <w:start w:val="1"/>
      <w:numFmt w:val="none"/>
      <w:lvlRestart w:val="0"/>
      <w:suff w:val="nothing"/>
      <w:lvlText w:val=""/>
      <w:lvlJc w:val="left"/>
      <w:pPr>
        <w:ind w:left="340" w:firstLine="0"/>
      </w:pPr>
      <w:rPr>
        <w:rFonts w:hint="default"/>
      </w:rPr>
    </w:lvl>
    <w:lvl w:ilvl="8">
      <w:start w:val="1"/>
      <w:numFmt w:val="none"/>
      <w:lvlRestart w:val="0"/>
      <w:suff w:val="nothing"/>
      <w:lvlText w:val=""/>
      <w:lvlJc w:val="left"/>
      <w:pPr>
        <w:ind w:left="340" w:firstLine="0"/>
      </w:pPr>
      <w:rPr>
        <w:rFonts w:hint="default"/>
      </w:rPr>
    </w:lvl>
  </w:abstractNum>
  <w:abstractNum w:abstractNumId="14" w15:restartNumberingAfterBreak="0">
    <w:nsid w:val="49F34086"/>
    <w:multiLevelType w:val="multilevel"/>
    <w:tmpl w:val="D55A95AA"/>
    <w:numStyleLink w:val="NumbLstBullets"/>
  </w:abstractNum>
  <w:abstractNum w:abstractNumId="15" w15:restartNumberingAfterBreak="0">
    <w:nsid w:val="5D734523"/>
    <w:multiLevelType w:val="multilevel"/>
    <w:tmpl w:val="D55A95AA"/>
    <w:numStyleLink w:val="NumbLstBullet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4"/>
  </w:num>
  <w:num w:numId="13">
    <w:abstractNumId w:val="12"/>
  </w:num>
  <w:num w:numId="14">
    <w:abstractNumId w:val="15"/>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ackPageAccoladesList" w:val="False"/>
    <w:docVar w:name="BackPageLanguageOption" w:val="English"/>
    <w:docVar w:name="BackSectionOption" w:val="True"/>
    <w:docVar w:name="BBDocNumber" w:val=" "/>
    <w:docVar w:name="CurrentTemplateName" w:val="TwoBirds Flyer.dotm"/>
    <w:docVar w:name="CurrentTemplateVersion" w:val="2.23"/>
    <w:docVar w:name="DocBackground" w:val="Slate"/>
    <w:docVar w:name="DocColour" w:val="Green"/>
    <w:docVar w:name="DocFooterText" w:val="DocFooterText"/>
    <w:docVar w:name="DocTemplateName" w:val="TwoBirds Flyer.dotm"/>
    <w:docVar w:name="DocType" w:val="4"/>
    <w:docVar w:name="FooterDocNo" w:val="Document1"/>
    <w:docVar w:name="InitialTemplateName" w:val="TwoBirds Flyer.dotm"/>
    <w:docVar w:name="InitialTemplateVersion" w:val="2.23"/>
    <w:docVar w:name="MarketingDoc" w:val="TRUE"/>
    <w:docVar w:name="NewDoc" w:val="False"/>
    <w:docVar w:name="sTitlePageLogoOption" w:val="1"/>
    <w:docVar w:name="sTitlePageTypeOption" w:val="1"/>
    <w:docVar w:name="TitleBannerTypeOption" w:val="0"/>
    <w:docVar w:name="TitlePageLogoOption" w:val="0"/>
    <w:docVar w:name="TMS_CultureId" w:val="en-GB"/>
    <w:docVar w:name="TMS_OfficeId" w:val="LondonServices"/>
    <w:docVar w:name="TPHeaderOption" w:val="1"/>
    <w:docVar w:name="TPLogoOption" w:val="1"/>
  </w:docVars>
  <w:rsids>
    <w:rsidRoot w:val="00B31646"/>
    <w:rsid w:val="00000127"/>
    <w:rsid w:val="00000635"/>
    <w:rsid w:val="00001878"/>
    <w:rsid w:val="00004AB2"/>
    <w:rsid w:val="00005F94"/>
    <w:rsid w:val="00006781"/>
    <w:rsid w:val="00007C0B"/>
    <w:rsid w:val="000102BA"/>
    <w:rsid w:val="00011473"/>
    <w:rsid w:val="0001207E"/>
    <w:rsid w:val="00012A2E"/>
    <w:rsid w:val="000161AD"/>
    <w:rsid w:val="00016CB2"/>
    <w:rsid w:val="00016DC1"/>
    <w:rsid w:val="00016DF1"/>
    <w:rsid w:val="00021B0D"/>
    <w:rsid w:val="00023911"/>
    <w:rsid w:val="00025476"/>
    <w:rsid w:val="00027838"/>
    <w:rsid w:val="00031DA6"/>
    <w:rsid w:val="00040880"/>
    <w:rsid w:val="0004145F"/>
    <w:rsid w:val="000420D9"/>
    <w:rsid w:val="000429FB"/>
    <w:rsid w:val="00044CFD"/>
    <w:rsid w:val="00045448"/>
    <w:rsid w:val="00050532"/>
    <w:rsid w:val="0005080A"/>
    <w:rsid w:val="000530EF"/>
    <w:rsid w:val="000531E2"/>
    <w:rsid w:val="00055076"/>
    <w:rsid w:val="00055E5A"/>
    <w:rsid w:val="00055F68"/>
    <w:rsid w:val="00061011"/>
    <w:rsid w:val="000629B3"/>
    <w:rsid w:val="0006437A"/>
    <w:rsid w:val="00066BDB"/>
    <w:rsid w:val="00067749"/>
    <w:rsid w:val="00070210"/>
    <w:rsid w:val="00070943"/>
    <w:rsid w:val="00070ED2"/>
    <w:rsid w:val="000721F3"/>
    <w:rsid w:val="00072A6A"/>
    <w:rsid w:val="0007387E"/>
    <w:rsid w:val="00074960"/>
    <w:rsid w:val="00075ACD"/>
    <w:rsid w:val="0007685E"/>
    <w:rsid w:val="00076E71"/>
    <w:rsid w:val="00077AE4"/>
    <w:rsid w:val="00077BEB"/>
    <w:rsid w:val="00081BC9"/>
    <w:rsid w:val="00085888"/>
    <w:rsid w:val="00086FBF"/>
    <w:rsid w:val="00093A9F"/>
    <w:rsid w:val="00093FC0"/>
    <w:rsid w:val="00097C23"/>
    <w:rsid w:val="000A0482"/>
    <w:rsid w:val="000A369C"/>
    <w:rsid w:val="000A4723"/>
    <w:rsid w:val="000A575A"/>
    <w:rsid w:val="000B1931"/>
    <w:rsid w:val="000B5E3A"/>
    <w:rsid w:val="000C3186"/>
    <w:rsid w:val="000C63B6"/>
    <w:rsid w:val="000C7CC5"/>
    <w:rsid w:val="000D1540"/>
    <w:rsid w:val="000D7C0C"/>
    <w:rsid w:val="000E295D"/>
    <w:rsid w:val="000E558D"/>
    <w:rsid w:val="000F1503"/>
    <w:rsid w:val="000F32FA"/>
    <w:rsid w:val="000F63D8"/>
    <w:rsid w:val="00106492"/>
    <w:rsid w:val="001065CE"/>
    <w:rsid w:val="0011033A"/>
    <w:rsid w:val="00110A63"/>
    <w:rsid w:val="0011123F"/>
    <w:rsid w:val="001114CE"/>
    <w:rsid w:val="001162F4"/>
    <w:rsid w:val="00116C65"/>
    <w:rsid w:val="00122965"/>
    <w:rsid w:val="00126952"/>
    <w:rsid w:val="00132580"/>
    <w:rsid w:val="00132F95"/>
    <w:rsid w:val="00133589"/>
    <w:rsid w:val="00133B8B"/>
    <w:rsid w:val="001349B9"/>
    <w:rsid w:val="00141654"/>
    <w:rsid w:val="0014177E"/>
    <w:rsid w:val="001430C3"/>
    <w:rsid w:val="001436C4"/>
    <w:rsid w:val="00144AD0"/>
    <w:rsid w:val="00147937"/>
    <w:rsid w:val="0015195A"/>
    <w:rsid w:val="00151A4E"/>
    <w:rsid w:val="00153871"/>
    <w:rsid w:val="00154431"/>
    <w:rsid w:val="001559DC"/>
    <w:rsid w:val="001571CB"/>
    <w:rsid w:val="0015765B"/>
    <w:rsid w:val="00157793"/>
    <w:rsid w:val="00157B05"/>
    <w:rsid w:val="00166816"/>
    <w:rsid w:val="00167202"/>
    <w:rsid w:val="00167772"/>
    <w:rsid w:val="00170C06"/>
    <w:rsid w:val="0017685F"/>
    <w:rsid w:val="00180AC9"/>
    <w:rsid w:val="00185AE8"/>
    <w:rsid w:val="00185EAA"/>
    <w:rsid w:val="00185F51"/>
    <w:rsid w:val="00192A3F"/>
    <w:rsid w:val="00194C43"/>
    <w:rsid w:val="001A11B7"/>
    <w:rsid w:val="001A2C41"/>
    <w:rsid w:val="001A5069"/>
    <w:rsid w:val="001A61C0"/>
    <w:rsid w:val="001A7068"/>
    <w:rsid w:val="001A7C8B"/>
    <w:rsid w:val="001B0A25"/>
    <w:rsid w:val="001B0D62"/>
    <w:rsid w:val="001B1F03"/>
    <w:rsid w:val="001B356A"/>
    <w:rsid w:val="001B78B3"/>
    <w:rsid w:val="001C1B56"/>
    <w:rsid w:val="001C1BB6"/>
    <w:rsid w:val="001C48CD"/>
    <w:rsid w:val="001C7601"/>
    <w:rsid w:val="001D2A85"/>
    <w:rsid w:val="001E1126"/>
    <w:rsid w:val="001E299F"/>
    <w:rsid w:val="001E368D"/>
    <w:rsid w:val="001E75B2"/>
    <w:rsid w:val="001E79CE"/>
    <w:rsid w:val="001F0B4A"/>
    <w:rsid w:val="001F6393"/>
    <w:rsid w:val="00201217"/>
    <w:rsid w:val="00204538"/>
    <w:rsid w:val="00204774"/>
    <w:rsid w:val="00204869"/>
    <w:rsid w:val="00210315"/>
    <w:rsid w:val="00210B4E"/>
    <w:rsid w:val="002151AA"/>
    <w:rsid w:val="00226AA7"/>
    <w:rsid w:val="002306F6"/>
    <w:rsid w:val="002338C8"/>
    <w:rsid w:val="00237A81"/>
    <w:rsid w:val="002412D6"/>
    <w:rsid w:val="00241927"/>
    <w:rsid w:val="0024408F"/>
    <w:rsid w:val="00250E6E"/>
    <w:rsid w:val="00251914"/>
    <w:rsid w:val="0025260A"/>
    <w:rsid w:val="0025369A"/>
    <w:rsid w:val="00256DAD"/>
    <w:rsid w:val="00260C6E"/>
    <w:rsid w:val="00262932"/>
    <w:rsid w:val="0026350A"/>
    <w:rsid w:val="00263C89"/>
    <w:rsid w:val="002640C0"/>
    <w:rsid w:val="00265506"/>
    <w:rsid w:val="00272AC8"/>
    <w:rsid w:val="00274505"/>
    <w:rsid w:val="00275D77"/>
    <w:rsid w:val="00280B3A"/>
    <w:rsid w:val="00281A91"/>
    <w:rsid w:val="00282327"/>
    <w:rsid w:val="00285DDD"/>
    <w:rsid w:val="00286AD8"/>
    <w:rsid w:val="00287B35"/>
    <w:rsid w:val="00292760"/>
    <w:rsid w:val="00292F23"/>
    <w:rsid w:val="002A2BC5"/>
    <w:rsid w:val="002B249D"/>
    <w:rsid w:val="002B2DDF"/>
    <w:rsid w:val="002B4354"/>
    <w:rsid w:val="002B4A2E"/>
    <w:rsid w:val="002B4A4F"/>
    <w:rsid w:val="002B5190"/>
    <w:rsid w:val="002B5399"/>
    <w:rsid w:val="002B6B6C"/>
    <w:rsid w:val="002B7CD3"/>
    <w:rsid w:val="002C0E67"/>
    <w:rsid w:val="002C25F0"/>
    <w:rsid w:val="002C3214"/>
    <w:rsid w:val="002D2C02"/>
    <w:rsid w:val="002D36E7"/>
    <w:rsid w:val="002D5DD4"/>
    <w:rsid w:val="002E0848"/>
    <w:rsid w:val="002E2429"/>
    <w:rsid w:val="002E25B5"/>
    <w:rsid w:val="002E36EC"/>
    <w:rsid w:val="002F0C73"/>
    <w:rsid w:val="002F0CE2"/>
    <w:rsid w:val="002F37A6"/>
    <w:rsid w:val="002F49DF"/>
    <w:rsid w:val="002F4ABC"/>
    <w:rsid w:val="002F6B20"/>
    <w:rsid w:val="002F7AB9"/>
    <w:rsid w:val="00300836"/>
    <w:rsid w:val="00302370"/>
    <w:rsid w:val="003033F7"/>
    <w:rsid w:val="0030344B"/>
    <w:rsid w:val="003053A6"/>
    <w:rsid w:val="00307459"/>
    <w:rsid w:val="00307C71"/>
    <w:rsid w:val="003108F9"/>
    <w:rsid w:val="0031212C"/>
    <w:rsid w:val="003176DB"/>
    <w:rsid w:val="003177CD"/>
    <w:rsid w:val="003204DA"/>
    <w:rsid w:val="00322499"/>
    <w:rsid w:val="00324DBE"/>
    <w:rsid w:val="00324F76"/>
    <w:rsid w:val="00325DFE"/>
    <w:rsid w:val="003275F3"/>
    <w:rsid w:val="00327F1D"/>
    <w:rsid w:val="00330B7A"/>
    <w:rsid w:val="00336E18"/>
    <w:rsid w:val="0034297C"/>
    <w:rsid w:val="00345F91"/>
    <w:rsid w:val="003528AA"/>
    <w:rsid w:val="00353B33"/>
    <w:rsid w:val="00354479"/>
    <w:rsid w:val="0035765D"/>
    <w:rsid w:val="00360720"/>
    <w:rsid w:val="00362827"/>
    <w:rsid w:val="00362F33"/>
    <w:rsid w:val="00366583"/>
    <w:rsid w:val="003705C4"/>
    <w:rsid w:val="00370D4D"/>
    <w:rsid w:val="003710C3"/>
    <w:rsid w:val="00371496"/>
    <w:rsid w:val="003726C5"/>
    <w:rsid w:val="0037273C"/>
    <w:rsid w:val="00375B96"/>
    <w:rsid w:val="00382DC2"/>
    <w:rsid w:val="003839D7"/>
    <w:rsid w:val="00385591"/>
    <w:rsid w:val="003857E3"/>
    <w:rsid w:val="00390CE8"/>
    <w:rsid w:val="003942BF"/>
    <w:rsid w:val="003952B0"/>
    <w:rsid w:val="00395F15"/>
    <w:rsid w:val="003A75CC"/>
    <w:rsid w:val="003B135A"/>
    <w:rsid w:val="003B2D3A"/>
    <w:rsid w:val="003B6DAC"/>
    <w:rsid w:val="003C5AA7"/>
    <w:rsid w:val="003C5BDD"/>
    <w:rsid w:val="003C5D51"/>
    <w:rsid w:val="003C60AE"/>
    <w:rsid w:val="003D07A8"/>
    <w:rsid w:val="003D32DB"/>
    <w:rsid w:val="003D5A42"/>
    <w:rsid w:val="003F0096"/>
    <w:rsid w:val="003F0450"/>
    <w:rsid w:val="003F0BF0"/>
    <w:rsid w:val="003F11FC"/>
    <w:rsid w:val="003F14FC"/>
    <w:rsid w:val="003F1DFB"/>
    <w:rsid w:val="003F4063"/>
    <w:rsid w:val="003F611B"/>
    <w:rsid w:val="003F6D25"/>
    <w:rsid w:val="00401431"/>
    <w:rsid w:val="0040261F"/>
    <w:rsid w:val="00406BDB"/>
    <w:rsid w:val="00407B0E"/>
    <w:rsid w:val="00407B22"/>
    <w:rsid w:val="00407C62"/>
    <w:rsid w:val="00407D3D"/>
    <w:rsid w:val="004128D5"/>
    <w:rsid w:val="004140E3"/>
    <w:rsid w:val="00416841"/>
    <w:rsid w:val="004174E5"/>
    <w:rsid w:val="00422E7E"/>
    <w:rsid w:val="00423DDD"/>
    <w:rsid w:val="00425141"/>
    <w:rsid w:val="00430345"/>
    <w:rsid w:val="004311C1"/>
    <w:rsid w:val="00432F43"/>
    <w:rsid w:val="0043478F"/>
    <w:rsid w:val="004349AE"/>
    <w:rsid w:val="004354D0"/>
    <w:rsid w:val="00436F04"/>
    <w:rsid w:val="00440405"/>
    <w:rsid w:val="004438BB"/>
    <w:rsid w:val="00451107"/>
    <w:rsid w:val="004513BB"/>
    <w:rsid w:val="004537F4"/>
    <w:rsid w:val="00454E64"/>
    <w:rsid w:val="00457FCD"/>
    <w:rsid w:val="00461C86"/>
    <w:rsid w:val="0046255C"/>
    <w:rsid w:val="00464555"/>
    <w:rsid w:val="0047112E"/>
    <w:rsid w:val="00471FA5"/>
    <w:rsid w:val="004800B3"/>
    <w:rsid w:val="004909A3"/>
    <w:rsid w:val="00491803"/>
    <w:rsid w:val="00491A83"/>
    <w:rsid w:val="00496C67"/>
    <w:rsid w:val="00497A54"/>
    <w:rsid w:val="004A23FE"/>
    <w:rsid w:val="004A4496"/>
    <w:rsid w:val="004A6AED"/>
    <w:rsid w:val="004A77DE"/>
    <w:rsid w:val="004B2EFE"/>
    <w:rsid w:val="004B3419"/>
    <w:rsid w:val="004B6310"/>
    <w:rsid w:val="004B684D"/>
    <w:rsid w:val="004B6A17"/>
    <w:rsid w:val="004B7E4E"/>
    <w:rsid w:val="004C02B6"/>
    <w:rsid w:val="004C09F0"/>
    <w:rsid w:val="004C0B1E"/>
    <w:rsid w:val="004C62CA"/>
    <w:rsid w:val="004C71AB"/>
    <w:rsid w:val="004D0552"/>
    <w:rsid w:val="004D1238"/>
    <w:rsid w:val="004D705A"/>
    <w:rsid w:val="004E051F"/>
    <w:rsid w:val="004E0F12"/>
    <w:rsid w:val="004E14C1"/>
    <w:rsid w:val="004F3879"/>
    <w:rsid w:val="005023F1"/>
    <w:rsid w:val="005064E5"/>
    <w:rsid w:val="005068DC"/>
    <w:rsid w:val="00510936"/>
    <w:rsid w:val="00517CC0"/>
    <w:rsid w:val="00517EDC"/>
    <w:rsid w:val="005206AB"/>
    <w:rsid w:val="00523776"/>
    <w:rsid w:val="00525CE6"/>
    <w:rsid w:val="00526217"/>
    <w:rsid w:val="00531969"/>
    <w:rsid w:val="00531F38"/>
    <w:rsid w:val="0053353D"/>
    <w:rsid w:val="00534DA6"/>
    <w:rsid w:val="00536E28"/>
    <w:rsid w:val="00540E1F"/>
    <w:rsid w:val="00540FBB"/>
    <w:rsid w:val="005418A9"/>
    <w:rsid w:val="005426C8"/>
    <w:rsid w:val="00543C21"/>
    <w:rsid w:val="00546D2D"/>
    <w:rsid w:val="00547103"/>
    <w:rsid w:val="005476BC"/>
    <w:rsid w:val="00553A04"/>
    <w:rsid w:val="005540F0"/>
    <w:rsid w:val="00556702"/>
    <w:rsid w:val="0055746D"/>
    <w:rsid w:val="00566B61"/>
    <w:rsid w:val="00570D9A"/>
    <w:rsid w:val="00573EA0"/>
    <w:rsid w:val="005742ED"/>
    <w:rsid w:val="005749ED"/>
    <w:rsid w:val="00576BCA"/>
    <w:rsid w:val="00577621"/>
    <w:rsid w:val="0058135D"/>
    <w:rsid w:val="00583F6D"/>
    <w:rsid w:val="00587B75"/>
    <w:rsid w:val="0059065B"/>
    <w:rsid w:val="005915AE"/>
    <w:rsid w:val="00592775"/>
    <w:rsid w:val="005927E3"/>
    <w:rsid w:val="00595E4C"/>
    <w:rsid w:val="005A2562"/>
    <w:rsid w:val="005A3A72"/>
    <w:rsid w:val="005A4644"/>
    <w:rsid w:val="005A6ADB"/>
    <w:rsid w:val="005A6CEB"/>
    <w:rsid w:val="005A7712"/>
    <w:rsid w:val="005B3493"/>
    <w:rsid w:val="005C2312"/>
    <w:rsid w:val="005C509E"/>
    <w:rsid w:val="005C6423"/>
    <w:rsid w:val="005D17D6"/>
    <w:rsid w:val="005D34CE"/>
    <w:rsid w:val="005D4847"/>
    <w:rsid w:val="005E01CB"/>
    <w:rsid w:val="005E1CC0"/>
    <w:rsid w:val="005E47D9"/>
    <w:rsid w:val="005E72A1"/>
    <w:rsid w:val="005F3EC1"/>
    <w:rsid w:val="005F69EF"/>
    <w:rsid w:val="006009AA"/>
    <w:rsid w:val="00601192"/>
    <w:rsid w:val="006025A0"/>
    <w:rsid w:val="0060363E"/>
    <w:rsid w:val="00606962"/>
    <w:rsid w:val="00606FB1"/>
    <w:rsid w:val="00611A99"/>
    <w:rsid w:val="00614AF2"/>
    <w:rsid w:val="006200EF"/>
    <w:rsid w:val="00621BEC"/>
    <w:rsid w:val="006255DB"/>
    <w:rsid w:val="00625AF2"/>
    <w:rsid w:val="006302D4"/>
    <w:rsid w:val="00630A74"/>
    <w:rsid w:val="00631C16"/>
    <w:rsid w:val="00633987"/>
    <w:rsid w:val="00633EDE"/>
    <w:rsid w:val="00634D3F"/>
    <w:rsid w:val="00637030"/>
    <w:rsid w:val="0064447A"/>
    <w:rsid w:val="0065126D"/>
    <w:rsid w:val="00653F63"/>
    <w:rsid w:val="00655B31"/>
    <w:rsid w:val="00665994"/>
    <w:rsid w:val="00666625"/>
    <w:rsid w:val="0067085B"/>
    <w:rsid w:val="00670DD1"/>
    <w:rsid w:val="00674765"/>
    <w:rsid w:val="00674BA0"/>
    <w:rsid w:val="00675695"/>
    <w:rsid w:val="00680C17"/>
    <w:rsid w:val="00681272"/>
    <w:rsid w:val="00682B21"/>
    <w:rsid w:val="00684CB0"/>
    <w:rsid w:val="00690F02"/>
    <w:rsid w:val="00691ED8"/>
    <w:rsid w:val="00692B4E"/>
    <w:rsid w:val="006944EF"/>
    <w:rsid w:val="00695567"/>
    <w:rsid w:val="00695A14"/>
    <w:rsid w:val="00696D18"/>
    <w:rsid w:val="006A14EA"/>
    <w:rsid w:val="006A2E6C"/>
    <w:rsid w:val="006A5862"/>
    <w:rsid w:val="006A5AAA"/>
    <w:rsid w:val="006B0179"/>
    <w:rsid w:val="006B0296"/>
    <w:rsid w:val="006B6145"/>
    <w:rsid w:val="006C0F33"/>
    <w:rsid w:val="006C1558"/>
    <w:rsid w:val="006C48FC"/>
    <w:rsid w:val="006C4F37"/>
    <w:rsid w:val="006C69CF"/>
    <w:rsid w:val="006C6BCC"/>
    <w:rsid w:val="006D0292"/>
    <w:rsid w:val="006D2461"/>
    <w:rsid w:val="006D5C30"/>
    <w:rsid w:val="006E3594"/>
    <w:rsid w:val="006E4A8A"/>
    <w:rsid w:val="006E65E0"/>
    <w:rsid w:val="006E6870"/>
    <w:rsid w:val="006F1993"/>
    <w:rsid w:val="006F3880"/>
    <w:rsid w:val="006F4344"/>
    <w:rsid w:val="006F507F"/>
    <w:rsid w:val="006F54BF"/>
    <w:rsid w:val="00702B30"/>
    <w:rsid w:val="00702FBC"/>
    <w:rsid w:val="00703725"/>
    <w:rsid w:val="00705C10"/>
    <w:rsid w:val="0070627E"/>
    <w:rsid w:val="00706FB6"/>
    <w:rsid w:val="00707780"/>
    <w:rsid w:val="007130C4"/>
    <w:rsid w:val="007174E1"/>
    <w:rsid w:val="0071759B"/>
    <w:rsid w:val="0072023F"/>
    <w:rsid w:val="00721E42"/>
    <w:rsid w:val="00721F37"/>
    <w:rsid w:val="00721F58"/>
    <w:rsid w:val="00722CCE"/>
    <w:rsid w:val="00727B5E"/>
    <w:rsid w:val="00733FA6"/>
    <w:rsid w:val="007357FC"/>
    <w:rsid w:val="00737AC1"/>
    <w:rsid w:val="007400EB"/>
    <w:rsid w:val="007405C4"/>
    <w:rsid w:val="0074168E"/>
    <w:rsid w:val="007531FE"/>
    <w:rsid w:val="007544D5"/>
    <w:rsid w:val="00756E33"/>
    <w:rsid w:val="00757F0B"/>
    <w:rsid w:val="0076500F"/>
    <w:rsid w:val="0076531B"/>
    <w:rsid w:val="00765B3C"/>
    <w:rsid w:val="00765B52"/>
    <w:rsid w:val="007736C7"/>
    <w:rsid w:val="00774872"/>
    <w:rsid w:val="00774AA4"/>
    <w:rsid w:val="00780E3D"/>
    <w:rsid w:val="0078203E"/>
    <w:rsid w:val="00785AAC"/>
    <w:rsid w:val="007865F3"/>
    <w:rsid w:val="0078684B"/>
    <w:rsid w:val="007868A9"/>
    <w:rsid w:val="00786F29"/>
    <w:rsid w:val="007900C2"/>
    <w:rsid w:val="00790D93"/>
    <w:rsid w:val="00793D45"/>
    <w:rsid w:val="00794784"/>
    <w:rsid w:val="0079490D"/>
    <w:rsid w:val="00797A46"/>
    <w:rsid w:val="00797C03"/>
    <w:rsid w:val="007A1EAD"/>
    <w:rsid w:val="007A32FD"/>
    <w:rsid w:val="007A4873"/>
    <w:rsid w:val="007A5BFF"/>
    <w:rsid w:val="007A6091"/>
    <w:rsid w:val="007B3100"/>
    <w:rsid w:val="007B3C7C"/>
    <w:rsid w:val="007B3EBF"/>
    <w:rsid w:val="007B4BE5"/>
    <w:rsid w:val="007B5189"/>
    <w:rsid w:val="007C2561"/>
    <w:rsid w:val="007C49B3"/>
    <w:rsid w:val="007C5C54"/>
    <w:rsid w:val="007C617B"/>
    <w:rsid w:val="007D0883"/>
    <w:rsid w:val="007D0E22"/>
    <w:rsid w:val="007D263F"/>
    <w:rsid w:val="007D35EE"/>
    <w:rsid w:val="007D63CC"/>
    <w:rsid w:val="007D7B02"/>
    <w:rsid w:val="007E14BA"/>
    <w:rsid w:val="007E16F1"/>
    <w:rsid w:val="007E1FE8"/>
    <w:rsid w:val="007E27AF"/>
    <w:rsid w:val="007E2AFB"/>
    <w:rsid w:val="007E3241"/>
    <w:rsid w:val="007F05BF"/>
    <w:rsid w:val="007F1AAB"/>
    <w:rsid w:val="007F2EE2"/>
    <w:rsid w:val="007F345C"/>
    <w:rsid w:val="007F6C15"/>
    <w:rsid w:val="007F74CB"/>
    <w:rsid w:val="008026BC"/>
    <w:rsid w:val="008034A9"/>
    <w:rsid w:val="00803884"/>
    <w:rsid w:val="008051E5"/>
    <w:rsid w:val="0080578F"/>
    <w:rsid w:val="008058E0"/>
    <w:rsid w:val="008124ED"/>
    <w:rsid w:val="00821884"/>
    <w:rsid w:val="008231E8"/>
    <w:rsid w:val="008236F3"/>
    <w:rsid w:val="008260E7"/>
    <w:rsid w:val="00843ABF"/>
    <w:rsid w:val="0084427D"/>
    <w:rsid w:val="00844949"/>
    <w:rsid w:val="00850647"/>
    <w:rsid w:val="008510B0"/>
    <w:rsid w:val="008519FD"/>
    <w:rsid w:val="00852806"/>
    <w:rsid w:val="008539B9"/>
    <w:rsid w:val="00860343"/>
    <w:rsid w:val="00860517"/>
    <w:rsid w:val="00860759"/>
    <w:rsid w:val="00865300"/>
    <w:rsid w:val="00865BB4"/>
    <w:rsid w:val="00865E58"/>
    <w:rsid w:val="00866930"/>
    <w:rsid w:val="00872159"/>
    <w:rsid w:val="00874054"/>
    <w:rsid w:val="008743A7"/>
    <w:rsid w:val="00874EDD"/>
    <w:rsid w:val="008758A6"/>
    <w:rsid w:val="00876128"/>
    <w:rsid w:val="00876D6F"/>
    <w:rsid w:val="00881C9F"/>
    <w:rsid w:val="00883585"/>
    <w:rsid w:val="00884372"/>
    <w:rsid w:val="008866C4"/>
    <w:rsid w:val="00891F54"/>
    <w:rsid w:val="00894E52"/>
    <w:rsid w:val="0089621E"/>
    <w:rsid w:val="008A29F8"/>
    <w:rsid w:val="008A4D8C"/>
    <w:rsid w:val="008B160E"/>
    <w:rsid w:val="008B3731"/>
    <w:rsid w:val="008B42A0"/>
    <w:rsid w:val="008B564A"/>
    <w:rsid w:val="008B5F6B"/>
    <w:rsid w:val="008C07BE"/>
    <w:rsid w:val="008C2325"/>
    <w:rsid w:val="008C6B20"/>
    <w:rsid w:val="008D3B10"/>
    <w:rsid w:val="008D455F"/>
    <w:rsid w:val="008D45C1"/>
    <w:rsid w:val="008E0355"/>
    <w:rsid w:val="008E26C2"/>
    <w:rsid w:val="008E49F3"/>
    <w:rsid w:val="008E4A4D"/>
    <w:rsid w:val="008E5457"/>
    <w:rsid w:val="008F08F8"/>
    <w:rsid w:val="008F1884"/>
    <w:rsid w:val="008F2CC5"/>
    <w:rsid w:val="008F7B52"/>
    <w:rsid w:val="009009C6"/>
    <w:rsid w:val="009027E1"/>
    <w:rsid w:val="00905874"/>
    <w:rsid w:val="009065FF"/>
    <w:rsid w:val="00906677"/>
    <w:rsid w:val="00907723"/>
    <w:rsid w:val="00911379"/>
    <w:rsid w:val="009139B7"/>
    <w:rsid w:val="00914855"/>
    <w:rsid w:val="00915506"/>
    <w:rsid w:val="00917211"/>
    <w:rsid w:val="009218AA"/>
    <w:rsid w:val="00926E16"/>
    <w:rsid w:val="009323E3"/>
    <w:rsid w:val="00932417"/>
    <w:rsid w:val="00932636"/>
    <w:rsid w:val="00934B2D"/>
    <w:rsid w:val="0093603C"/>
    <w:rsid w:val="00941194"/>
    <w:rsid w:val="009419B1"/>
    <w:rsid w:val="00945E0B"/>
    <w:rsid w:val="00946F7F"/>
    <w:rsid w:val="00950145"/>
    <w:rsid w:val="009540BB"/>
    <w:rsid w:val="00954641"/>
    <w:rsid w:val="00955282"/>
    <w:rsid w:val="00955A86"/>
    <w:rsid w:val="0095643A"/>
    <w:rsid w:val="00956D51"/>
    <w:rsid w:val="0096069F"/>
    <w:rsid w:val="009667F7"/>
    <w:rsid w:val="00967B31"/>
    <w:rsid w:val="00971E65"/>
    <w:rsid w:val="00974019"/>
    <w:rsid w:val="00975453"/>
    <w:rsid w:val="009763B3"/>
    <w:rsid w:val="009767EC"/>
    <w:rsid w:val="009774D1"/>
    <w:rsid w:val="00982BBB"/>
    <w:rsid w:val="00983B4C"/>
    <w:rsid w:val="00984036"/>
    <w:rsid w:val="00985C82"/>
    <w:rsid w:val="00987C8F"/>
    <w:rsid w:val="009941D9"/>
    <w:rsid w:val="00996607"/>
    <w:rsid w:val="00997691"/>
    <w:rsid w:val="009A1BD4"/>
    <w:rsid w:val="009A211E"/>
    <w:rsid w:val="009A5565"/>
    <w:rsid w:val="009A649E"/>
    <w:rsid w:val="009A7CC0"/>
    <w:rsid w:val="009B22C9"/>
    <w:rsid w:val="009B28C6"/>
    <w:rsid w:val="009B6A84"/>
    <w:rsid w:val="009C125C"/>
    <w:rsid w:val="009C5DA6"/>
    <w:rsid w:val="009C7D8B"/>
    <w:rsid w:val="009D2835"/>
    <w:rsid w:val="009E2B21"/>
    <w:rsid w:val="009E64F4"/>
    <w:rsid w:val="009E780A"/>
    <w:rsid w:val="00A003CD"/>
    <w:rsid w:val="00A01712"/>
    <w:rsid w:val="00A04BB3"/>
    <w:rsid w:val="00A07268"/>
    <w:rsid w:val="00A12DA3"/>
    <w:rsid w:val="00A152D4"/>
    <w:rsid w:val="00A16A4C"/>
    <w:rsid w:val="00A22C71"/>
    <w:rsid w:val="00A23CF0"/>
    <w:rsid w:val="00A2472F"/>
    <w:rsid w:val="00A26AE1"/>
    <w:rsid w:val="00A27338"/>
    <w:rsid w:val="00A30E7C"/>
    <w:rsid w:val="00A33401"/>
    <w:rsid w:val="00A37CD6"/>
    <w:rsid w:val="00A50FFF"/>
    <w:rsid w:val="00A52289"/>
    <w:rsid w:val="00A56E68"/>
    <w:rsid w:val="00A60784"/>
    <w:rsid w:val="00A60C62"/>
    <w:rsid w:val="00A62284"/>
    <w:rsid w:val="00A62DC5"/>
    <w:rsid w:val="00A631E9"/>
    <w:rsid w:val="00A64324"/>
    <w:rsid w:val="00A7084D"/>
    <w:rsid w:val="00A70EE8"/>
    <w:rsid w:val="00A716FE"/>
    <w:rsid w:val="00A71746"/>
    <w:rsid w:val="00A72445"/>
    <w:rsid w:val="00A72E14"/>
    <w:rsid w:val="00A775E1"/>
    <w:rsid w:val="00A80287"/>
    <w:rsid w:val="00A80A62"/>
    <w:rsid w:val="00A827EE"/>
    <w:rsid w:val="00A83030"/>
    <w:rsid w:val="00A84984"/>
    <w:rsid w:val="00A84D6E"/>
    <w:rsid w:val="00A855E9"/>
    <w:rsid w:val="00A85EC1"/>
    <w:rsid w:val="00A906EF"/>
    <w:rsid w:val="00A9763F"/>
    <w:rsid w:val="00AA0721"/>
    <w:rsid w:val="00AA7CC4"/>
    <w:rsid w:val="00AB3950"/>
    <w:rsid w:val="00AC1D99"/>
    <w:rsid w:val="00AC2A1E"/>
    <w:rsid w:val="00AC2BD1"/>
    <w:rsid w:val="00AC7CE4"/>
    <w:rsid w:val="00AD0BD5"/>
    <w:rsid w:val="00AD2EE9"/>
    <w:rsid w:val="00AD361C"/>
    <w:rsid w:val="00AD650A"/>
    <w:rsid w:val="00AE0A0E"/>
    <w:rsid w:val="00AE0BFD"/>
    <w:rsid w:val="00AE0DB3"/>
    <w:rsid w:val="00AE5EDA"/>
    <w:rsid w:val="00AE6253"/>
    <w:rsid w:val="00AE65C0"/>
    <w:rsid w:val="00AE6A65"/>
    <w:rsid w:val="00AE754C"/>
    <w:rsid w:val="00AE7B6B"/>
    <w:rsid w:val="00AF1EBE"/>
    <w:rsid w:val="00AF284B"/>
    <w:rsid w:val="00AF38C8"/>
    <w:rsid w:val="00AF6003"/>
    <w:rsid w:val="00AF61AC"/>
    <w:rsid w:val="00B0143F"/>
    <w:rsid w:val="00B138DF"/>
    <w:rsid w:val="00B13E69"/>
    <w:rsid w:val="00B15A35"/>
    <w:rsid w:val="00B17FF4"/>
    <w:rsid w:val="00B23E3B"/>
    <w:rsid w:val="00B24B7C"/>
    <w:rsid w:val="00B260D3"/>
    <w:rsid w:val="00B26212"/>
    <w:rsid w:val="00B2648F"/>
    <w:rsid w:val="00B306E3"/>
    <w:rsid w:val="00B31646"/>
    <w:rsid w:val="00B348B6"/>
    <w:rsid w:val="00B351E7"/>
    <w:rsid w:val="00B3697E"/>
    <w:rsid w:val="00B36AC2"/>
    <w:rsid w:val="00B4243D"/>
    <w:rsid w:val="00B435DD"/>
    <w:rsid w:val="00B43735"/>
    <w:rsid w:val="00B478EC"/>
    <w:rsid w:val="00B508D5"/>
    <w:rsid w:val="00B50D28"/>
    <w:rsid w:val="00B52C2D"/>
    <w:rsid w:val="00B60046"/>
    <w:rsid w:val="00B6228A"/>
    <w:rsid w:val="00B628D7"/>
    <w:rsid w:val="00B62EE8"/>
    <w:rsid w:val="00B71947"/>
    <w:rsid w:val="00B7738E"/>
    <w:rsid w:val="00B84291"/>
    <w:rsid w:val="00B85111"/>
    <w:rsid w:val="00B87ECA"/>
    <w:rsid w:val="00B90C23"/>
    <w:rsid w:val="00B90DBC"/>
    <w:rsid w:val="00B92FE8"/>
    <w:rsid w:val="00B93F3C"/>
    <w:rsid w:val="00BA273C"/>
    <w:rsid w:val="00BA4EBC"/>
    <w:rsid w:val="00BA532D"/>
    <w:rsid w:val="00BA5C3C"/>
    <w:rsid w:val="00BA6AFD"/>
    <w:rsid w:val="00BB0275"/>
    <w:rsid w:val="00BB21EE"/>
    <w:rsid w:val="00BB7672"/>
    <w:rsid w:val="00BC209F"/>
    <w:rsid w:val="00BC3495"/>
    <w:rsid w:val="00BC700A"/>
    <w:rsid w:val="00BC7DB6"/>
    <w:rsid w:val="00BD0D8A"/>
    <w:rsid w:val="00BD1343"/>
    <w:rsid w:val="00BD4F75"/>
    <w:rsid w:val="00BD5088"/>
    <w:rsid w:val="00BD63A5"/>
    <w:rsid w:val="00BD6CFF"/>
    <w:rsid w:val="00BE1C3D"/>
    <w:rsid w:val="00BE3126"/>
    <w:rsid w:val="00BE5168"/>
    <w:rsid w:val="00BE6EEB"/>
    <w:rsid w:val="00BE7472"/>
    <w:rsid w:val="00BE7A5F"/>
    <w:rsid w:val="00C00422"/>
    <w:rsid w:val="00C012C3"/>
    <w:rsid w:val="00C0606B"/>
    <w:rsid w:val="00C062DB"/>
    <w:rsid w:val="00C07689"/>
    <w:rsid w:val="00C10B2C"/>
    <w:rsid w:val="00C11CA3"/>
    <w:rsid w:val="00C12A2E"/>
    <w:rsid w:val="00C146C8"/>
    <w:rsid w:val="00C17BA3"/>
    <w:rsid w:val="00C22A52"/>
    <w:rsid w:val="00C22B0E"/>
    <w:rsid w:val="00C2500C"/>
    <w:rsid w:val="00C316FB"/>
    <w:rsid w:val="00C361E7"/>
    <w:rsid w:val="00C3628F"/>
    <w:rsid w:val="00C377B2"/>
    <w:rsid w:val="00C413B1"/>
    <w:rsid w:val="00C416CD"/>
    <w:rsid w:val="00C45CC9"/>
    <w:rsid w:val="00C5464B"/>
    <w:rsid w:val="00C55F7C"/>
    <w:rsid w:val="00C563A9"/>
    <w:rsid w:val="00C576A2"/>
    <w:rsid w:val="00C609CC"/>
    <w:rsid w:val="00C6139E"/>
    <w:rsid w:val="00C62DD7"/>
    <w:rsid w:val="00C64465"/>
    <w:rsid w:val="00C673CB"/>
    <w:rsid w:val="00C67E2E"/>
    <w:rsid w:val="00C7537A"/>
    <w:rsid w:val="00C75D02"/>
    <w:rsid w:val="00C76573"/>
    <w:rsid w:val="00C80421"/>
    <w:rsid w:val="00C83C3A"/>
    <w:rsid w:val="00C8515F"/>
    <w:rsid w:val="00C90FD0"/>
    <w:rsid w:val="00C963DF"/>
    <w:rsid w:val="00CA03F6"/>
    <w:rsid w:val="00CA087F"/>
    <w:rsid w:val="00CA145D"/>
    <w:rsid w:val="00CA1EA9"/>
    <w:rsid w:val="00CA240C"/>
    <w:rsid w:val="00CA27ED"/>
    <w:rsid w:val="00CA51E7"/>
    <w:rsid w:val="00CA77ED"/>
    <w:rsid w:val="00CB1E79"/>
    <w:rsid w:val="00CB38E2"/>
    <w:rsid w:val="00CB50D1"/>
    <w:rsid w:val="00CB7CA8"/>
    <w:rsid w:val="00CC0404"/>
    <w:rsid w:val="00CC1088"/>
    <w:rsid w:val="00CC38B6"/>
    <w:rsid w:val="00CC54FA"/>
    <w:rsid w:val="00CC5B93"/>
    <w:rsid w:val="00CD100D"/>
    <w:rsid w:val="00CD2078"/>
    <w:rsid w:val="00CD45BE"/>
    <w:rsid w:val="00CD4796"/>
    <w:rsid w:val="00CE1FF5"/>
    <w:rsid w:val="00CE2ACF"/>
    <w:rsid w:val="00CE3990"/>
    <w:rsid w:val="00CE5F4D"/>
    <w:rsid w:val="00CE6D12"/>
    <w:rsid w:val="00CE779B"/>
    <w:rsid w:val="00CF0546"/>
    <w:rsid w:val="00CF0A5E"/>
    <w:rsid w:val="00CF3706"/>
    <w:rsid w:val="00CF575A"/>
    <w:rsid w:val="00D033A3"/>
    <w:rsid w:val="00D03CEE"/>
    <w:rsid w:val="00D06D0D"/>
    <w:rsid w:val="00D13E1E"/>
    <w:rsid w:val="00D14613"/>
    <w:rsid w:val="00D15735"/>
    <w:rsid w:val="00D16C75"/>
    <w:rsid w:val="00D16DA9"/>
    <w:rsid w:val="00D16EC2"/>
    <w:rsid w:val="00D1703E"/>
    <w:rsid w:val="00D20B62"/>
    <w:rsid w:val="00D21087"/>
    <w:rsid w:val="00D213BC"/>
    <w:rsid w:val="00D23263"/>
    <w:rsid w:val="00D24D79"/>
    <w:rsid w:val="00D272DB"/>
    <w:rsid w:val="00D3014A"/>
    <w:rsid w:val="00D30BFD"/>
    <w:rsid w:val="00D364A3"/>
    <w:rsid w:val="00D42AFF"/>
    <w:rsid w:val="00D47DD7"/>
    <w:rsid w:val="00D51AB6"/>
    <w:rsid w:val="00D53061"/>
    <w:rsid w:val="00D55188"/>
    <w:rsid w:val="00D6215B"/>
    <w:rsid w:val="00D6277D"/>
    <w:rsid w:val="00D64C66"/>
    <w:rsid w:val="00D668FD"/>
    <w:rsid w:val="00D66A5E"/>
    <w:rsid w:val="00D672D7"/>
    <w:rsid w:val="00D67878"/>
    <w:rsid w:val="00D67B03"/>
    <w:rsid w:val="00D67DC1"/>
    <w:rsid w:val="00D70B5F"/>
    <w:rsid w:val="00D70F88"/>
    <w:rsid w:val="00D766FF"/>
    <w:rsid w:val="00D80D94"/>
    <w:rsid w:val="00D80F74"/>
    <w:rsid w:val="00D81535"/>
    <w:rsid w:val="00D837CB"/>
    <w:rsid w:val="00D86550"/>
    <w:rsid w:val="00D919AE"/>
    <w:rsid w:val="00D92A94"/>
    <w:rsid w:val="00D9327A"/>
    <w:rsid w:val="00D94F35"/>
    <w:rsid w:val="00D96149"/>
    <w:rsid w:val="00DA1B3D"/>
    <w:rsid w:val="00DA2B96"/>
    <w:rsid w:val="00DA6065"/>
    <w:rsid w:val="00DA67D8"/>
    <w:rsid w:val="00DB1479"/>
    <w:rsid w:val="00DB398E"/>
    <w:rsid w:val="00DB58BC"/>
    <w:rsid w:val="00DB595D"/>
    <w:rsid w:val="00DB6A90"/>
    <w:rsid w:val="00DB6B9A"/>
    <w:rsid w:val="00DB6EF7"/>
    <w:rsid w:val="00DC0424"/>
    <w:rsid w:val="00DC35B7"/>
    <w:rsid w:val="00DD0E5C"/>
    <w:rsid w:val="00DD435E"/>
    <w:rsid w:val="00DD7B62"/>
    <w:rsid w:val="00DE3527"/>
    <w:rsid w:val="00DE41FF"/>
    <w:rsid w:val="00DE45C8"/>
    <w:rsid w:val="00DE4880"/>
    <w:rsid w:val="00DE4CB3"/>
    <w:rsid w:val="00DF1F03"/>
    <w:rsid w:val="00DF2402"/>
    <w:rsid w:val="00E00392"/>
    <w:rsid w:val="00E02A73"/>
    <w:rsid w:val="00E10650"/>
    <w:rsid w:val="00E10A49"/>
    <w:rsid w:val="00E10EDB"/>
    <w:rsid w:val="00E123AF"/>
    <w:rsid w:val="00E12C96"/>
    <w:rsid w:val="00E1391F"/>
    <w:rsid w:val="00E15138"/>
    <w:rsid w:val="00E16048"/>
    <w:rsid w:val="00E16DCD"/>
    <w:rsid w:val="00E210C5"/>
    <w:rsid w:val="00E23F59"/>
    <w:rsid w:val="00E24B15"/>
    <w:rsid w:val="00E24F96"/>
    <w:rsid w:val="00E25B95"/>
    <w:rsid w:val="00E27F69"/>
    <w:rsid w:val="00E33D4E"/>
    <w:rsid w:val="00E43ACB"/>
    <w:rsid w:val="00E55727"/>
    <w:rsid w:val="00E560A2"/>
    <w:rsid w:val="00E56FFF"/>
    <w:rsid w:val="00E67562"/>
    <w:rsid w:val="00E6777E"/>
    <w:rsid w:val="00E67AC3"/>
    <w:rsid w:val="00E761E2"/>
    <w:rsid w:val="00E80672"/>
    <w:rsid w:val="00E80814"/>
    <w:rsid w:val="00E83806"/>
    <w:rsid w:val="00E8394C"/>
    <w:rsid w:val="00E83B44"/>
    <w:rsid w:val="00E83D0E"/>
    <w:rsid w:val="00E84030"/>
    <w:rsid w:val="00E843C1"/>
    <w:rsid w:val="00E84BEA"/>
    <w:rsid w:val="00E93B2A"/>
    <w:rsid w:val="00E94FAF"/>
    <w:rsid w:val="00EA0866"/>
    <w:rsid w:val="00EA0D14"/>
    <w:rsid w:val="00EA6072"/>
    <w:rsid w:val="00EA7608"/>
    <w:rsid w:val="00EB041F"/>
    <w:rsid w:val="00EB38E5"/>
    <w:rsid w:val="00EC0930"/>
    <w:rsid w:val="00EC11B8"/>
    <w:rsid w:val="00EC1831"/>
    <w:rsid w:val="00EC4B81"/>
    <w:rsid w:val="00ED0B96"/>
    <w:rsid w:val="00ED5909"/>
    <w:rsid w:val="00EE25B7"/>
    <w:rsid w:val="00EE5CA2"/>
    <w:rsid w:val="00EF0107"/>
    <w:rsid w:val="00EF148A"/>
    <w:rsid w:val="00EF3CE1"/>
    <w:rsid w:val="00F01F51"/>
    <w:rsid w:val="00F05EE0"/>
    <w:rsid w:val="00F06DED"/>
    <w:rsid w:val="00F1222C"/>
    <w:rsid w:val="00F14386"/>
    <w:rsid w:val="00F16574"/>
    <w:rsid w:val="00F16DBF"/>
    <w:rsid w:val="00F1718B"/>
    <w:rsid w:val="00F173E3"/>
    <w:rsid w:val="00F179E8"/>
    <w:rsid w:val="00F222B6"/>
    <w:rsid w:val="00F2348E"/>
    <w:rsid w:val="00F35B4A"/>
    <w:rsid w:val="00F404DB"/>
    <w:rsid w:val="00F41FAD"/>
    <w:rsid w:val="00F46151"/>
    <w:rsid w:val="00F47A4F"/>
    <w:rsid w:val="00F50EE6"/>
    <w:rsid w:val="00F564BC"/>
    <w:rsid w:val="00F56F01"/>
    <w:rsid w:val="00F62040"/>
    <w:rsid w:val="00F62EEC"/>
    <w:rsid w:val="00F648FB"/>
    <w:rsid w:val="00F6602D"/>
    <w:rsid w:val="00F6644A"/>
    <w:rsid w:val="00F678BD"/>
    <w:rsid w:val="00F70D5E"/>
    <w:rsid w:val="00F74A70"/>
    <w:rsid w:val="00F8081A"/>
    <w:rsid w:val="00F81E9E"/>
    <w:rsid w:val="00F840BE"/>
    <w:rsid w:val="00F86594"/>
    <w:rsid w:val="00F865B2"/>
    <w:rsid w:val="00F87B4C"/>
    <w:rsid w:val="00F9129B"/>
    <w:rsid w:val="00F912B7"/>
    <w:rsid w:val="00F920DF"/>
    <w:rsid w:val="00F92EB0"/>
    <w:rsid w:val="00F951EF"/>
    <w:rsid w:val="00F96E7A"/>
    <w:rsid w:val="00FA5CD4"/>
    <w:rsid w:val="00FB0985"/>
    <w:rsid w:val="00FB1170"/>
    <w:rsid w:val="00FB16E9"/>
    <w:rsid w:val="00FB1A26"/>
    <w:rsid w:val="00FC0EB0"/>
    <w:rsid w:val="00FC17DF"/>
    <w:rsid w:val="00FC4B9D"/>
    <w:rsid w:val="00FC5805"/>
    <w:rsid w:val="00FC6034"/>
    <w:rsid w:val="00FD0875"/>
    <w:rsid w:val="00FD230B"/>
    <w:rsid w:val="00FD3F44"/>
    <w:rsid w:val="00FD4B5F"/>
    <w:rsid w:val="00FD5BA0"/>
    <w:rsid w:val="00FD72C3"/>
    <w:rsid w:val="00FE0809"/>
    <w:rsid w:val="00FE2F5E"/>
    <w:rsid w:val="00FE31B2"/>
    <w:rsid w:val="00FE3FD9"/>
    <w:rsid w:val="00FE4803"/>
    <w:rsid w:val="00FE51E8"/>
    <w:rsid w:val="00FE5DE8"/>
    <w:rsid w:val="00FF1872"/>
    <w:rsid w:val="00FF2308"/>
    <w:rsid w:val="00FF466F"/>
    <w:rsid w:val="00FF7F3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6F755C"/>
  <w14:defaultImageDpi w14:val="32767"/>
  <w15:docId w15:val="{F5A5DF16-BE90-4C3A-8B8A-CBD9DD9D8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38" w:qFormat="1"/>
    <w:lsdException w:name="heading 5" w:semiHidden="1" w:uiPriority="38" w:qFormat="1"/>
    <w:lsdException w:name="heading 6" w:semiHidden="1" w:uiPriority="38" w:qFormat="1"/>
    <w:lsdException w:name="heading 7" w:semiHidden="1" w:uiPriority="38" w:qFormat="1"/>
    <w:lsdException w:name="heading 8" w:semiHidden="1" w:uiPriority="38" w:qFormat="1"/>
    <w:lsdException w:name="heading 9" w:semiHidden="1" w:uiPriority="3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8" w:qFormat="1"/>
    <w:lsdException w:name="Emphasis" w:uiPriority="3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8" w:qFormat="1"/>
    <w:lsdException w:name="Quote" w:uiPriority="29" w:qFormat="1"/>
    <w:lsdException w:name="Intense Quote" w:uiPriority="3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8" w:qFormat="1"/>
    <w:lsdException w:name="Intense Emphasis" w:uiPriority="38" w:qFormat="1"/>
    <w:lsdException w:name="Subtle Reference" w:semiHidden="1" w:uiPriority="38" w:qFormat="1"/>
    <w:lsdException w:name="Intense Reference" w:semiHidden="1" w:uiPriority="38" w:qFormat="1"/>
    <w:lsdException w:name="Book Title" w:semiHidden="1" w:uiPriority="38" w:qFormat="1"/>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D1703E"/>
    <w:pPr>
      <w:spacing w:after="240"/>
    </w:pPr>
    <w:rPr>
      <w:rFonts w:ascii="Georgia" w:hAnsi="Georgia"/>
      <w:color w:val="343D41" w:themeColor="text1"/>
      <w:sz w:val="20"/>
    </w:rPr>
  </w:style>
  <w:style w:type="paragraph" w:styleId="Heading1">
    <w:name w:val="heading 1"/>
    <w:basedOn w:val="Normal"/>
    <w:next w:val="Normal"/>
    <w:link w:val="Heading1Char"/>
    <w:qFormat/>
    <w:rsid w:val="009763B3"/>
    <w:pPr>
      <w:keepNext/>
      <w:keepLines/>
      <w:pageBreakBefore/>
      <w:framePr w:w="9639" w:wrap="around" w:vAnchor="text" w:hAnchor="text" w:y="1"/>
      <w:spacing w:before="120" w:after="560" w:line="880" w:lineRule="exact"/>
      <w:outlineLvl w:val="0"/>
    </w:pPr>
    <w:rPr>
      <w:rFonts w:eastAsiaTheme="majorEastAsia" w:cstheme="majorBidi"/>
      <w:bCs/>
      <w:sz w:val="80"/>
      <w:szCs w:val="28"/>
    </w:rPr>
  </w:style>
  <w:style w:type="paragraph" w:styleId="Heading2">
    <w:name w:val="heading 2"/>
    <w:basedOn w:val="Normal"/>
    <w:next w:val="Normal"/>
    <w:link w:val="Heading2Char"/>
    <w:uiPriority w:val="3"/>
    <w:qFormat/>
    <w:rsid w:val="00280B3A"/>
    <w:pPr>
      <w:keepNext/>
      <w:keepLines/>
      <w:spacing w:before="240" w:after="120" w:line="340" w:lineRule="atLeast"/>
      <w:outlineLvl w:val="1"/>
    </w:pPr>
    <w:rPr>
      <w:rFonts w:eastAsiaTheme="majorEastAsia" w:cstheme="majorBidi"/>
      <w:bCs/>
      <w:color w:val="6B9F1F" w:themeColor="accent1"/>
      <w:sz w:val="30"/>
      <w:szCs w:val="26"/>
    </w:rPr>
  </w:style>
  <w:style w:type="paragraph" w:styleId="Heading3">
    <w:name w:val="heading 3"/>
    <w:basedOn w:val="Normal"/>
    <w:next w:val="Normal"/>
    <w:link w:val="Heading3Char"/>
    <w:uiPriority w:val="3"/>
    <w:qFormat/>
    <w:rsid w:val="00201217"/>
    <w:pPr>
      <w:keepNext/>
      <w:keepLines/>
      <w:spacing w:before="240" w:after="120" w:line="240" w:lineRule="auto"/>
      <w:outlineLvl w:val="2"/>
    </w:pPr>
    <w:rPr>
      <w:rFonts w:eastAsiaTheme="majorEastAsia" w:cstheme="majorBidi"/>
      <w:bCs/>
      <w:color w:val="6B9F1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A14EA"/>
    <w:rPr>
      <w:rFonts w:ascii="Georgia" w:eastAsiaTheme="majorEastAsia" w:hAnsi="Georgia" w:cstheme="majorBidi"/>
      <w:bCs/>
      <w:color w:val="343D41" w:themeColor="text1"/>
      <w:sz w:val="80"/>
      <w:szCs w:val="28"/>
    </w:rPr>
  </w:style>
  <w:style w:type="paragraph" w:customStyle="1" w:styleId="Introduction">
    <w:name w:val="Introduction"/>
    <w:basedOn w:val="Normal"/>
    <w:next w:val="Normal"/>
    <w:uiPriority w:val="1"/>
    <w:qFormat/>
    <w:rsid w:val="005D4847"/>
    <w:pPr>
      <w:framePr w:w="9639" w:wrap="around" w:vAnchor="text" w:hAnchor="text" w:y="1"/>
      <w:spacing w:after="480" w:line="240" w:lineRule="auto"/>
    </w:pPr>
    <w:rPr>
      <w:i/>
      <w:color w:val="999EA0"/>
      <w:sz w:val="42"/>
    </w:rPr>
  </w:style>
  <w:style w:type="character" w:customStyle="1" w:styleId="Heading2Char">
    <w:name w:val="Heading 2 Char"/>
    <w:basedOn w:val="DefaultParagraphFont"/>
    <w:link w:val="Heading2"/>
    <w:uiPriority w:val="3"/>
    <w:rsid w:val="006A14EA"/>
    <w:rPr>
      <w:rFonts w:ascii="Georgia" w:eastAsiaTheme="majorEastAsia" w:hAnsi="Georgia" w:cstheme="majorBidi"/>
      <w:bCs/>
      <w:color w:val="6B9F1F" w:themeColor="accent1"/>
      <w:sz w:val="30"/>
      <w:szCs w:val="26"/>
    </w:rPr>
  </w:style>
  <w:style w:type="paragraph" w:customStyle="1" w:styleId="Bullet1">
    <w:name w:val="Bullet 1"/>
    <w:basedOn w:val="Normal"/>
    <w:uiPriority w:val="5"/>
    <w:qFormat/>
    <w:rsid w:val="00241927"/>
    <w:pPr>
      <w:numPr>
        <w:numId w:val="17"/>
      </w:numPr>
      <w:spacing w:after="100"/>
    </w:pPr>
  </w:style>
  <w:style w:type="numbering" w:customStyle="1" w:styleId="NumbLstBullets">
    <w:name w:val="NumbLstBullets"/>
    <w:uiPriority w:val="99"/>
    <w:rsid w:val="00241927"/>
    <w:pPr>
      <w:numPr>
        <w:numId w:val="11"/>
      </w:numPr>
    </w:pPr>
  </w:style>
  <w:style w:type="paragraph" w:styleId="Quote">
    <w:name w:val="Quote"/>
    <w:basedOn w:val="Normal"/>
    <w:next w:val="QuoteSource"/>
    <w:link w:val="QuoteChar"/>
    <w:uiPriority w:val="7"/>
    <w:qFormat/>
    <w:rsid w:val="00653F63"/>
    <w:pPr>
      <w:spacing w:after="120"/>
    </w:pPr>
    <w:rPr>
      <w:i/>
      <w:iCs/>
      <w:color w:val="6B9F1F" w:themeColor="accent1"/>
      <w:sz w:val="30"/>
    </w:rPr>
  </w:style>
  <w:style w:type="character" w:customStyle="1" w:styleId="QuoteChar">
    <w:name w:val="Quote Char"/>
    <w:basedOn w:val="DefaultParagraphFont"/>
    <w:link w:val="Quote"/>
    <w:uiPriority w:val="7"/>
    <w:rsid w:val="002C3214"/>
    <w:rPr>
      <w:rFonts w:ascii="Georgia" w:hAnsi="Georgia"/>
      <w:i/>
      <w:iCs/>
      <w:color w:val="6B9F1F" w:themeColor="accent1"/>
      <w:sz w:val="30"/>
    </w:rPr>
  </w:style>
  <w:style w:type="paragraph" w:customStyle="1" w:styleId="QuoteSource">
    <w:name w:val="QuoteSource"/>
    <w:basedOn w:val="Quote"/>
    <w:next w:val="Normal"/>
    <w:uiPriority w:val="7"/>
    <w:qFormat/>
    <w:rsid w:val="00CA087F"/>
    <w:pPr>
      <w:spacing w:after="240"/>
    </w:pPr>
    <w:rPr>
      <w:i w:val="0"/>
      <w:sz w:val="20"/>
    </w:rPr>
  </w:style>
  <w:style w:type="paragraph" w:styleId="Header">
    <w:name w:val="header"/>
    <w:basedOn w:val="Normal"/>
    <w:link w:val="HeaderChar"/>
    <w:uiPriority w:val="99"/>
    <w:rsid w:val="00CC5B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214"/>
    <w:rPr>
      <w:rFonts w:ascii="Georgia" w:hAnsi="Georgia"/>
      <w:color w:val="343D41" w:themeColor="text1"/>
      <w:sz w:val="20"/>
    </w:rPr>
  </w:style>
  <w:style w:type="paragraph" w:styleId="Footer">
    <w:name w:val="footer"/>
    <w:basedOn w:val="Normal"/>
    <w:link w:val="FooterChar"/>
    <w:uiPriority w:val="99"/>
    <w:rsid w:val="00EE5CA2"/>
    <w:pPr>
      <w:tabs>
        <w:tab w:val="right" w:pos="9639"/>
      </w:tabs>
      <w:spacing w:after="0" w:line="240" w:lineRule="auto"/>
    </w:pPr>
  </w:style>
  <w:style w:type="character" w:customStyle="1" w:styleId="FooterChar">
    <w:name w:val="Footer Char"/>
    <w:basedOn w:val="DefaultParagraphFont"/>
    <w:link w:val="Footer"/>
    <w:uiPriority w:val="99"/>
    <w:rsid w:val="002C3214"/>
    <w:rPr>
      <w:rFonts w:ascii="Georgia" w:hAnsi="Georgia"/>
      <w:color w:val="343D41" w:themeColor="text1"/>
      <w:sz w:val="20"/>
    </w:rPr>
  </w:style>
  <w:style w:type="paragraph" w:customStyle="1" w:styleId="DocTitle">
    <w:name w:val="DocTitle"/>
    <w:basedOn w:val="Normal"/>
    <w:uiPriority w:val="38"/>
    <w:qFormat/>
    <w:rsid w:val="007E3241"/>
    <w:pPr>
      <w:spacing w:after="0" w:line="880" w:lineRule="exact"/>
    </w:pPr>
    <w:rPr>
      <w:color w:val="999EA0" w:themeColor="background2"/>
      <w:sz w:val="80"/>
    </w:rPr>
  </w:style>
  <w:style w:type="paragraph" w:customStyle="1" w:styleId="DocSubTitle">
    <w:name w:val="DocSubTitle"/>
    <w:basedOn w:val="DocTitle"/>
    <w:uiPriority w:val="38"/>
    <w:qFormat/>
    <w:rsid w:val="00DB6A90"/>
    <w:pPr>
      <w:spacing w:before="120" w:line="400" w:lineRule="atLeast"/>
    </w:pPr>
    <w:rPr>
      <w:i/>
      <w:sz w:val="36"/>
    </w:rPr>
  </w:style>
  <w:style w:type="paragraph" w:styleId="BalloonText">
    <w:name w:val="Balloon Text"/>
    <w:basedOn w:val="Normal"/>
    <w:link w:val="BalloonTextChar"/>
    <w:uiPriority w:val="99"/>
    <w:semiHidden/>
    <w:unhideWhenUsed/>
    <w:rsid w:val="00317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7CD"/>
    <w:rPr>
      <w:rFonts w:ascii="Tahoma" w:hAnsi="Tahoma" w:cs="Tahoma"/>
      <w:color w:val="343D41" w:themeColor="text1"/>
      <w:sz w:val="16"/>
      <w:szCs w:val="16"/>
    </w:rPr>
  </w:style>
  <w:style w:type="table" w:styleId="TableGrid">
    <w:name w:val="Table Grid"/>
    <w:basedOn w:val="TableNormal"/>
    <w:uiPriority w:val="59"/>
    <w:rsid w:val="00010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White">
    <w:name w:val="Heading 1White"/>
    <w:basedOn w:val="Heading1"/>
    <w:uiPriority w:val="38"/>
    <w:semiHidden/>
    <w:qFormat/>
    <w:rsid w:val="00281A91"/>
    <w:pPr>
      <w:framePr w:wrap="around"/>
    </w:pPr>
    <w:rPr>
      <w:color w:val="999EA0" w:themeColor="background2"/>
    </w:rPr>
  </w:style>
  <w:style w:type="paragraph" w:customStyle="1" w:styleId="ContactName">
    <w:name w:val="ContactName"/>
    <w:basedOn w:val="Normal"/>
    <w:qFormat/>
    <w:rsid w:val="000C7CC5"/>
    <w:pPr>
      <w:spacing w:before="200" w:after="0" w:line="240" w:lineRule="auto"/>
      <w:ind w:left="170" w:right="170"/>
    </w:pPr>
    <w:rPr>
      <w:sz w:val="26"/>
    </w:rPr>
  </w:style>
  <w:style w:type="paragraph" w:customStyle="1" w:styleId="ContactPosition">
    <w:name w:val="ContactPosition"/>
    <w:basedOn w:val="Normal"/>
    <w:qFormat/>
    <w:rsid w:val="000C7CC5"/>
    <w:pPr>
      <w:spacing w:line="240" w:lineRule="auto"/>
      <w:ind w:left="170" w:right="170"/>
    </w:pPr>
    <w:rPr>
      <w:color w:val="6B9F1F" w:themeColor="accent1"/>
      <w:sz w:val="18"/>
    </w:rPr>
  </w:style>
  <w:style w:type="paragraph" w:customStyle="1" w:styleId="ContactContactDetails">
    <w:name w:val="ContactContactDetails"/>
    <w:basedOn w:val="Normal"/>
    <w:qFormat/>
    <w:rsid w:val="000C7CC5"/>
    <w:pPr>
      <w:spacing w:line="240" w:lineRule="auto"/>
      <w:ind w:left="170" w:right="170"/>
      <w:contextualSpacing/>
    </w:pPr>
    <w:rPr>
      <w:sz w:val="18"/>
    </w:rPr>
  </w:style>
  <w:style w:type="paragraph" w:customStyle="1" w:styleId="BPContactName">
    <w:name w:val="BPContactName"/>
    <w:basedOn w:val="ContactName"/>
    <w:next w:val="BPContactPosition"/>
    <w:uiPriority w:val="30"/>
    <w:qFormat/>
    <w:rsid w:val="00556702"/>
    <w:pPr>
      <w:spacing w:before="120"/>
      <w:ind w:left="0" w:right="0"/>
    </w:pPr>
    <w:rPr>
      <w:color w:val="FFFFFF" w:themeColor="background1"/>
    </w:rPr>
  </w:style>
  <w:style w:type="paragraph" w:customStyle="1" w:styleId="BPContactPosition">
    <w:name w:val="BPContactPosition"/>
    <w:basedOn w:val="ContactPosition"/>
    <w:next w:val="BPContactContact"/>
    <w:uiPriority w:val="30"/>
    <w:qFormat/>
    <w:rsid w:val="00556702"/>
    <w:pPr>
      <w:spacing w:after="120"/>
      <w:ind w:left="0" w:right="0"/>
    </w:pPr>
  </w:style>
  <w:style w:type="paragraph" w:customStyle="1" w:styleId="BPContactContact">
    <w:name w:val="BPContactContact"/>
    <w:basedOn w:val="ContactContactDetails"/>
    <w:uiPriority w:val="30"/>
    <w:qFormat/>
    <w:rsid w:val="00843ABF"/>
    <w:pPr>
      <w:spacing w:after="360"/>
      <w:ind w:left="0" w:right="0"/>
    </w:pPr>
    <w:rPr>
      <w:color w:val="FFFFFF" w:themeColor="background1"/>
    </w:rPr>
  </w:style>
  <w:style w:type="paragraph" w:customStyle="1" w:styleId="BPHeading2">
    <w:name w:val="BPHeading 2"/>
    <w:basedOn w:val="Heading2"/>
    <w:uiPriority w:val="30"/>
    <w:qFormat/>
    <w:rsid w:val="00FF1872"/>
    <w:pPr>
      <w:spacing w:before="360"/>
    </w:pPr>
  </w:style>
  <w:style w:type="paragraph" w:customStyle="1" w:styleId="BPWeb">
    <w:name w:val="BPWeb"/>
    <w:basedOn w:val="Footer"/>
    <w:uiPriority w:val="39"/>
    <w:qFormat/>
    <w:rsid w:val="00157B05"/>
    <w:pPr>
      <w:spacing w:before="360" w:after="200"/>
    </w:pPr>
    <w:rPr>
      <w:color w:val="313679" w:themeColor="accent2"/>
      <w:sz w:val="36"/>
    </w:rPr>
  </w:style>
  <w:style w:type="paragraph" w:customStyle="1" w:styleId="BPOffices">
    <w:name w:val="BPOffices"/>
    <w:basedOn w:val="Footer"/>
    <w:uiPriority w:val="39"/>
    <w:qFormat/>
    <w:rsid w:val="00157B05"/>
    <w:pPr>
      <w:spacing w:after="120" w:line="200" w:lineRule="exact"/>
    </w:pPr>
    <w:rPr>
      <w:color w:val="313679" w:themeColor="accent2"/>
      <w:sz w:val="16"/>
    </w:rPr>
  </w:style>
  <w:style w:type="paragraph" w:customStyle="1" w:styleId="BPDsiclaimer">
    <w:name w:val="BPDsiclaimer"/>
    <w:basedOn w:val="Footer"/>
    <w:uiPriority w:val="39"/>
    <w:qFormat/>
    <w:rsid w:val="00157B05"/>
    <w:rPr>
      <w:color w:val="313679" w:themeColor="accent2"/>
      <w:sz w:val="12"/>
    </w:rPr>
  </w:style>
  <w:style w:type="character" w:customStyle="1" w:styleId="TwoBirdsAnd">
    <w:name w:val="TwoBirdsAnd"/>
    <w:basedOn w:val="DefaultParagraphFont"/>
    <w:uiPriority w:val="19"/>
    <w:qFormat/>
    <w:rsid w:val="009B6A84"/>
    <w:rPr>
      <w:rFonts w:ascii="Bird &amp; Bird" w:hAnsi="Bird &amp; Bird"/>
      <w:color w:val="6B9F1F" w:themeColor="accent1"/>
    </w:rPr>
  </w:style>
  <w:style w:type="character" w:customStyle="1" w:styleId="Heading3Char">
    <w:name w:val="Heading 3 Char"/>
    <w:basedOn w:val="DefaultParagraphFont"/>
    <w:link w:val="Heading3"/>
    <w:uiPriority w:val="3"/>
    <w:rsid w:val="00201217"/>
    <w:rPr>
      <w:rFonts w:ascii="Georgia" w:eastAsiaTheme="majorEastAsia" w:hAnsi="Georgia" w:cstheme="majorBidi"/>
      <w:bCs/>
      <w:color w:val="6B9F1F" w:themeColor="accent1"/>
      <w:sz w:val="20"/>
    </w:rPr>
  </w:style>
  <w:style w:type="paragraph" w:styleId="TOC1">
    <w:name w:val="toc 1"/>
    <w:basedOn w:val="Normal"/>
    <w:next w:val="Normal"/>
    <w:uiPriority w:val="39"/>
    <w:semiHidden/>
    <w:rsid w:val="001A11B7"/>
    <w:pPr>
      <w:tabs>
        <w:tab w:val="right" w:pos="4593"/>
      </w:tabs>
      <w:spacing w:before="100" w:after="0"/>
    </w:pPr>
    <w:rPr>
      <w:color w:val="6B9F1F" w:themeColor="accent1"/>
    </w:rPr>
  </w:style>
  <w:style w:type="character" w:styleId="Hyperlink">
    <w:name w:val="Hyperlink"/>
    <w:basedOn w:val="DefaultParagraphFont"/>
    <w:uiPriority w:val="99"/>
    <w:unhideWhenUsed/>
    <w:rsid w:val="00C012C3"/>
    <w:rPr>
      <w:color w:val="6B9F1F" w:themeColor="hyperlink"/>
      <w:u w:val="single"/>
    </w:rPr>
  </w:style>
  <w:style w:type="paragraph" w:customStyle="1" w:styleId="TableText">
    <w:name w:val="TableText"/>
    <w:basedOn w:val="Normal"/>
    <w:uiPriority w:val="10"/>
    <w:rsid w:val="00CE6D12"/>
    <w:pPr>
      <w:spacing w:before="80" w:after="60" w:line="240" w:lineRule="auto"/>
      <w:ind w:left="113" w:right="113"/>
    </w:pPr>
  </w:style>
  <w:style w:type="paragraph" w:customStyle="1" w:styleId="TableHeading">
    <w:name w:val="TableHeading"/>
    <w:basedOn w:val="TableText"/>
    <w:uiPriority w:val="10"/>
    <w:qFormat/>
    <w:rsid w:val="00CE6D12"/>
    <w:rPr>
      <w:color w:val="FFFFFF" w:themeColor="background1"/>
    </w:rPr>
  </w:style>
  <w:style w:type="paragraph" w:customStyle="1" w:styleId="QuoteLg">
    <w:name w:val="QuoteLg"/>
    <w:basedOn w:val="Quote"/>
    <w:uiPriority w:val="29"/>
    <w:qFormat/>
    <w:rsid w:val="003053A6"/>
    <w:pPr>
      <w:spacing w:after="240" w:line="240" w:lineRule="auto"/>
      <w:ind w:left="170" w:right="2722" w:hanging="170"/>
    </w:pPr>
    <w:rPr>
      <w:sz w:val="50"/>
    </w:rPr>
  </w:style>
  <w:style w:type="paragraph" w:customStyle="1" w:styleId="QuoteLgSource">
    <w:name w:val="QuoteLgSource"/>
    <w:basedOn w:val="QuoteSource"/>
    <w:uiPriority w:val="29"/>
    <w:qFormat/>
    <w:rsid w:val="003B6DAC"/>
    <w:pPr>
      <w:ind w:left="283"/>
    </w:pPr>
    <w:rPr>
      <w:sz w:val="23"/>
    </w:rPr>
  </w:style>
  <w:style w:type="paragraph" w:customStyle="1" w:styleId="ExpTitle">
    <w:name w:val="ExpTitle"/>
    <w:basedOn w:val="Normal"/>
    <w:qFormat/>
    <w:rsid w:val="0078203E"/>
    <w:pPr>
      <w:spacing w:before="200" w:after="0" w:line="240" w:lineRule="auto"/>
    </w:pPr>
    <w:rPr>
      <w:i/>
      <w:color w:val="6B9F1F" w:themeColor="accent1"/>
      <w:sz w:val="26"/>
    </w:rPr>
  </w:style>
  <w:style w:type="paragraph" w:customStyle="1" w:styleId="ExpText">
    <w:name w:val="ExpText"/>
    <w:basedOn w:val="Normal"/>
    <w:qFormat/>
    <w:rsid w:val="008D45C1"/>
    <w:pPr>
      <w:spacing w:before="60" w:after="0" w:line="240" w:lineRule="auto"/>
      <w:ind w:left="170" w:right="170"/>
    </w:pPr>
    <w:rPr>
      <w:sz w:val="18"/>
    </w:rPr>
  </w:style>
  <w:style w:type="paragraph" w:customStyle="1" w:styleId="DocDate">
    <w:name w:val="DocDate"/>
    <w:basedOn w:val="DocSubTitle"/>
    <w:uiPriority w:val="38"/>
    <w:semiHidden/>
    <w:qFormat/>
    <w:rsid w:val="008C2325"/>
    <w:pPr>
      <w:spacing w:before="0" w:line="320" w:lineRule="atLeast"/>
    </w:pPr>
    <w:rPr>
      <w:i w:val="0"/>
      <w:sz w:val="28"/>
    </w:rPr>
  </w:style>
  <w:style w:type="paragraph" w:customStyle="1" w:styleId="NormalColoured">
    <w:name w:val="NormalColoured"/>
    <w:basedOn w:val="Normal"/>
    <w:uiPriority w:val="39"/>
    <w:semiHidden/>
    <w:qFormat/>
    <w:rsid w:val="00C0606B"/>
    <w:rPr>
      <w:color w:val="6B9F1F" w:themeColor="accent1"/>
    </w:rPr>
  </w:style>
  <w:style w:type="paragraph" w:customStyle="1" w:styleId="AgendaTime">
    <w:name w:val="AgendaTime"/>
    <w:basedOn w:val="TableText"/>
    <w:uiPriority w:val="17"/>
    <w:qFormat/>
    <w:rsid w:val="00C0606B"/>
    <w:rPr>
      <w:color w:val="6B9F1F" w:themeColor="accent1"/>
    </w:rPr>
  </w:style>
  <w:style w:type="paragraph" w:customStyle="1" w:styleId="AgendaText">
    <w:name w:val="AgendaText"/>
    <w:basedOn w:val="TableText"/>
    <w:uiPriority w:val="17"/>
    <w:qFormat/>
    <w:rsid w:val="00C0606B"/>
    <w:rPr>
      <w:color w:val="FFFFFF" w:themeColor="background1"/>
    </w:rPr>
  </w:style>
  <w:style w:type="paragraph" w:customStyle="1" w:styleId="AgendaLeader">
    <w:name w:val="AgendaLeader"/>
    <w:basedOn w:val="AgendaText"/>
    <w:uiPriority w:val="17"/>
    <w:qFormat/>
    <w:rsid w:val="00C0606B"/>
    <w:rPr>
      <w:i/>
      <w:color w:val="999EA0" w:themeColor="background2"/>
    </w:rPr>
  </w:style>
  <w:style w:type="paragraph" w:styleId="TOC2">
    <w:name w:val="toc 2"/>
    <w:basedOn w:val="Normal"/>
    <w:next w:val="Normal"/>
    <w:autoRedefine/>
    <w:uiPriority w:val="39"/>
    <w:semiHidden/>
    <w:rsid w:val="001A11B7"/>
    <w:pPr>
      <w:tabs>
        <w:tab w:val="right" w:pos="4582"/>
      </w:tabs>
      <w:spacing w:after="0"/>
    </w:pPr>
    <w:rPr>
      <w:color w:val="999EA0" w:themeColor="background2"/>
    </w:rPr>
  </w:style>
  <w:style w:type="paragraph" w:customStyle="1" w:styleId="Bullet2">
    <w:name w:val="Bullet 2"/>
    <w:basedOn w:val="Normal"/>
    <w:uiPriority w:val="5"/>
    <w:qFormat/>
    <w:rsid w:val="00241927"/>
    <w:pPr>
      <w:numPr>
        <w:ilvl w:val="1"/>
        <w:numId w:val="17"/>
      </w:numPr>
    </w:pPr>
  </w:style>
  <w:style w:type="paragraph" w:customStyle="1" w:styleId="NumbList1">
    <w:name w:val="NumbList 1"/>
    <w:basedOn w:val="Normal"/>
    <w:uiPriority w:val="5"/>
    <w:qFormat/>
    <w:rsid w:val="00407B0E"/>
    <w:pPr>
      <w:numPr>
        <w:numId w:val="15"/>
      </w:numPr>
    </w:pPr>
  </w:style>
  <w:style w:type="paragraph" w:customStyle="1" w:styleId="NumbList2">
    <w:name w:val="NumbList 2"/>
    <w:basedOn w:val="Normal"/>
    <w:uiPriority w:val="5"/>
    <w:qFormat/>
    <w:rsid w:val="00407B0E"/>
    <w:pPr>
      <w:numPr>
        <w:ilvl w:val="1"/>
        <w:numId w:val="15"/>
      </w:numPr>
    </w:pPr>
  </w:style>
  <w:style w:type="numbering" w:customStyle="1" w:styleId="NumbLstNumbs">
    <w:name w:val="NumbLstNumbs"/>
    <w:uiPriority w:val="99"/>
    <w:rsid w:val="00407B0E"/>
    <w:pPr>
      <w:numPr>
        <w:numId w:val="15"/>
      </w:numPr>
    </w:pPr>
  </w:style>
  <w:style w:type="paragraph" w:customStyle="1" w:styleId="CogText">
    <w:name w:val="CogText"/>
    <w:basedOn w:val="Normal"/>
    <w:uiPriority w:val="39"/>
    <w:semiHidden/>
    <w:qFormat/>
    <w:rsid w:val="00F840BE"/>
    <w:pPr>
      <w:spacing w:after="40" w:line="240" w:lineRule="auto"/>
      <w:jc w:val="center"/>
    </w:pPr>
    <w:rPr>
      <w:color w:val="999EA0" w:themeColor="background2"/>
      <w:sz w:val="9"/>
    </w:rPr>
  </w:style>
  <w:style w:type="paragraph" w:customStyle="1" w:styleId="CogTitle">
    <w:name w:val="CogTitle"/>
    <w:basedOn w:val="Normal"/>
    <w:uiPriority w:val="39"/>
    <w:semiHidden/>
    <w:qFormat/>
    <w:rsid w:val="008E0355"/>
    <w:pPr>
      <w:spacing w:after="20" w:line="240" w:lineRule="auto"/>
      <w:jc w:val="center"/>
    </w:pPr>
    <w:rPr>
      <w:color w:val="999EA0" w:themeColor="background2"/>
      <w:sz w:val="12"/>
    </w:rPr>
  </w:style>
  <w:style w:type="paragraph" w:customStyle="1" w:styleId="CogPlace">
    <w:name w:val="CogPlace"/>
    <w:basedOn w:val="CogTitle"/>
    <w:uiPriority w:val="39"/>
    <w:semiHidden/>
    <w:qFormat/>
    <w:rsid w:val="008E0355"/>
    <w:pPr>
      <w:spacing w:before="40"/>
    </w:pPr>
    <w:rPr>
      <w:b/>
    </w:rPr>
  </w:style>
  <w:style w:type="paragraph" w:customStyle="1" w:styleId="Heading2NoTOC">
    <w:name w:val="Heading 2NoTOC"/>
    <w:basedOn w:val="Heading2"/>
    <w:uiPriority w:val="3"/>
    <w:qFormat/>
    <w:rsid w:val="00556702"/>
  </w:style>
  <w:style w:type="paragraph" w:customStyle="1" w:styleId="NormalNoSpace">
    <w:name w:val="NormalNoSpace"/>
    <w:basedOn w:val="Normal"/>
    <w:uiPriority w:val="4"/>
    <w:qFormat/>
    <w:rsid w:val="003F11FC"/>
    <w:pPr>
      <w:spacing w:after="0"/>
    </w:pPr>
  </w:style>
  <w:style w:type="paragraph" w:customStyle="1" w:styleId="TableSource">
    <w:name w:val="TableSource"/>
    <w:basedOn w:val="Normal"/>
    <w:next w:val="Normal"/>
    <w:uiPriority w:val="11"/>
    <w:qFormat/>
    <w:rsid w:val="00401431"/>
    <w:rPr>
      <w:i/>
      <w:sz w:val="14"/>
    </w:rPr>
  </w:style>
  <w:style w:type="paragraph" w:customStyle="1" w:styleId="TableTitle">
    <w:name w:val="TableTitle"/>
    <w:basedOn w:val="Normal"/>
    <w:next w:val="Normal"/>
    <w:uiPriority w:val="9"/>
    <w:qFormat/>
    <w:rsid w:val="00401431"/>
    <w:pPr>
      <w:keepNext/>
      <w:spacing w:before="200" w:after="0"/>
    </w:pPr>
    <w:rPr>
      <w:color w:val="6B9F1F" w:themeColor="accent1"/>
      <w:sz w:val="30"/>
    </w:rPr>
  </w:style>
  <w:style w:type="paragraph" w:customStyle="1" w:styleId="CaseStudyHeading">
    <w:name w:val="CaseStudyHeading"/>
    <w:basedOn w:val="Normal"/>
    <w:uiPriority w:val="5"/>
    <w:qFormat/>
    <w:rsid w:val="00075ACD"/>
    <w:pPr>
      <w:keepNext/>
      <w:tabs>
        <w:tab w:val="left" w:pos="510"/>
      </w:tabs>
      <w:spacing w:before="240" w:after="120"/>
      <w:ind w:left="113"/>
    </w:pPr>
    <w:rPr>
      <w:sz w:val="35"/>
    </w:rPr>
  </w:style>
  <w:style w:type="paragraph" w:customStyle="1" w:styleId="CaseStudyText">
    <w:name w:val="CaseStudyText"/>
    <w:basedOn w:val="Normal"/>
    <w:uiPriority w:val="5"/>
    <w:qFormat/>
    <w:rsid w:val="00075ACD"/>
  </w:style>
  <w:style w:type="paragraph" w:customStyle="1" w:styleId="CaseStudyBoxText">
    <w:name w:val="CaseStudyBoxText"/>
    <w:basedOn w:val="Normal"/>
    <w:uiPriority w:val="5"/>
    <w:qFormat/>
    <w:rsid w:val="00075ACD"/>
    <w:pPr>
      <w:spacing w:line="240" w:lineRule="auto"/>
      <w:ind w:left="170" w:right="170"/>
    </w:pPr>
  </w:style>
  <w:style w:type="paragraph" w:customStyle="1" w:styleId="CaseStudyBoxHeading">
    <w:name w:val="CaseStudyBoxHeading"/>
    <w:basedOn w:val="CaseStudyHeading"/>
    <w:uiPriority w:val="5"/>
    <w:qFormat/>
    <w:rsid w:val="00075ACD"/>
    <w:pPr>
      <w:spacing w:line="240" w:lineRule="auto"/>
      <w:ind w:right="170"/>
    </w:pPr>
  </w:style>
  <w:style w:type="paragraph" w:customStyle="1" w:styleId="BPDisclaimer">
    <w:name w:val="BPDisclaimer"/>
    <w:basedOn w:val="Normal"/>
    <w:uiPriority w:val="30"/>
    <w:qFormat/>
    <w:rsid w:val="00536E28"/>
    <w:rPr>
      <w:color w:val="FFFFFF" w:themeColor="background1"/>
    </w:rPr>
  </w:style>
  <w:style w:type="paragraph" w:customStyle="1" w:styleId="CaseStudyIcon">
    <w:name w:val="CaseStudyIcon"/>
    <w:basedOn w:val="Normal"/>
    <w:uiPriority w:val="15"/>
    <w:qFormat/>
    <w:rsid w:val="00722CCE"/>
    <w:pPr>
      <w:spacing w:before="120" w:after="120" w:line="240" w:lineRule="auto"/>
      <w:ind w:left="57" w:right="57"/>
      <w:jc w:val="center"/>
    </w:pPr>
    <w:rPr>
      <w:noProof/>
      <w:lang w:eastAsia="en-GB"/>
    </w:rPr>
  </w:style>
  <w:style w:type="paragraph" w:customStyle="1" w:styleId="CaseSBoxTitle">
    <w:name w:val="CaseSBoxTitle"/>
    <w:basedOn w:val="ExpTitle"/>
    <w:uiPriority w:val="22"/>
    <w:qFormat/>
    <w:rsid w:val="005023F1"/>
    <w:pPr>
      <w:spacing w:after="120"/>
      <w:ind w:left="113" w:right="170"/>
    </w:pPr>
  </w:style>
  <w:style w:type="paragraph" w:customStyle="1" w:styleId="CaseSBoxText">
    <w:name w:val="CaseSBoxText"/>
    <w:basedOn w:val="ExpText"/>
    <w:uiPriority w:val="22"/>
    <w:qFormat/>
    <w:rsid w:val="005023F1"/>
    <w:pPr>
      <w:spacing w:before="120" w:after="120" w:line="276" w:lineRule="auto"/>
    </w:pPr>
  </w:style>
  <w:style w:type="paragraph" w:customStyle="1" w:styleId="SignatureName">
    <w:name w:val="SignatureName"/>
    <w:basedOn w:val="Normal"/>
    <w:next w:val="SignatureJobTitle"/>
    <w:uiPriority w:val="22"/>
    <w:qFormat/>
    <w:rsid w:val="007865F3"/>
    <w:pPr>
      <w:spacing w:after="0"/>
    </w:pPr>
    <w:rPr>
      <w:color w:val="6B9F1F" w:themeColor="accent1"/>
      <w:sz w:val="24"/>
    </w:rPr>
  </w:style>
  <w:style w:type="paragraph" w:customStyle="1" w:styleId="SignatureJobTitle">
    <w:name w:val="SignatureJobTitle"/>
    <w:basedOn w:val="NormalNoSpace"/>
    <w:next w:val="Normal"/>
    <w:uiPriority w:val="22"/>
    <w:qFormat/>
    <w:rsid w:val="007865F3"/>
    <w:pPr>
      <w:spacing w:line="240" w:lineRule="auto"/>
    </w:pPr>
    <w:rPr>
      <w:sz w:val="18"/>
    </w:rPr>
  </w:style>
  <w:style w:type="paragraph" w:customStyle="1" w:styleId="ProfileSummary">
    <w:name w:val="ProfileSummary"/>
    <w:basedOn w:val="Normal"/>
    <w:uiPriority w:val="19"/>
    <w:qFormat/>
    <w:rsid w:val="00FB0985"/>
    <w:rPr>
      <w:i/>
      <w:sz w:val="22"/>
      <w:szCs w:val="20"/>
    </w:rPr>
  </w:style>
  <w:style w:type="paragraph" w:customStyle="1" w:styleId="CaseStudyBoxIcon">
    <w:name w:val="CaseStudyBoxIcon"/>
    <w:basedOn w:val="CaseStudyBoxHeading"/>
    <w:uiPriority w:val="6"/>
    <w:qFormat/>
    <w:rsid w:val="005E01CB"/>
    <w:pPr>
      <w:spacing w:before="120"/>
      <w:ind w:left="57" w:right="0"/>
    </w:pPr>
    <w:rPr>
      <w:noProof/>
      <w:lang w:eastAsia="en-GB"/>
    </w:rPr>
  </w:style>
  <w:style w:type="paragraph" w:customStyle="1" w:styleId="ExperienceIcon">
    <w:name w:val="ExperienceIcon"/>
    <w:basedOn w:val="ContactContactDetails"/>
    <w:uiPriority w:val="6"/>
    <w:qFormat/>
    <w:rsid w:val="000531E2"/>
    <w:pPr>
      <w:keepNext/>
      <w:spacing w:after="0"/>
      <w:ind w:left="57" w:right="57"/>
    </w:pPr>
  </w:style>
  <w:style w:type="paragraph" w:customStyle="1" w:styleId="TwoBirdDocRef">
    <w:name w:val="TwoBirdDocRef"/>
    <w:basedOn w:val="BPDsiclaimer"/>
    <w:uiPriority w:val="6"/>
    <w:qFormat/>
    <w:rsid w:val="0074168E"/>
    <w:pPr>
      <w:jc w:val="right"/>
    </w:pPr>
  </w:style>
  <w:style w:type="paragraph" w:customStyle="1" w:styleId="LastParagraph">
    <w:name w:val="LastParagraph"/>
    <w:basedOn w:val="Normal"/>
    <w:uiPriority w:val="6"/>
    <w:qFormat/>
    <w:rsid w:val="00325DFE"/>
    <w:pPr>
      <w:spacing w:after="0"/>
    </w:pPr>
    <w:rPr>
      <w:vanish/>
      <w:color w:val="FF0000"/>
    </w:rPr>
  </w:style>
  <w:style w:type="paragraph" w:customStyle="1" w:styleId="BPExtraSpace">
    <w:name w:val="BPExtraSpace"/>
    <w:basedOn w:val="BPDsiclaimer"/>
    <w:uiPriority w:val="6"/>
    <w:qFormat/>
    <w:rsid w:val="004B7E4E"/>
    <w:pPr>
      <w:framePr w:hSpace="181" w:wrap="around" w:vAnchor="page" w:hAnchor="margin" w:yAlign="bottom"/>
      <w:suppressOverlap/>
      <w:jc w:val="right"/>
    </w:pPr>
  </w:style>
  <w:style w:type="paragraph" w:customStyle="1" w:styleId="MessageString">
    <w:name w:val="MessageString"/>
    <w:basedOn w:val="DocTitle"/>
    <w:uiPriority w:val="6"/>
    <w:qFormat/>
    <w:rsid w:val="000721F3"/>
  </w:style>
  <w:style w:type="paragraph" w:customStyle="1" w:styleId="CaseSBoxBullet1">
    <w:name w:val="CaseSBoxBullet 1"/>
    <w:basedOn w:val="CaseSBoxText"/>
    <w:uiPriority w:val="7"/>
    <w:qFormat/>
    <w:rsid w:val="00432F43"/>
    <w:pPr>
      <w:numPr>
        <w:ilvl w:val="3"/>
        <w:numId w:val="17"/>
      </w:numPr>
    </w:pPr>
  </w:style>
  <w:style w:type="paragraph" w:customStyle="1" w:styleId="BPDocumentNo">
    <w:name w:val="BPDocumentNo"/>
    <w:basedOn w:val="BPDsiclaimer"/>
    <w:uiPriority w:val="6"/>
    <w:qFormat/>
    <w:rsid w:val="002E36EC"/>
    <w:pPr>
      <w:framePr w:hSpace="181" w:wrap="around" w:vAnchor="page" w:hAnchor="margin" w:yAlign="bottom"/>
      <w:spacing w:before="60"/>
      <w:suppressOverlap/>
    </w:pPr>
  </w:style>
  <w:style w:type="character" w:styleId="UnresolvedMention">
    <w:name w:val="Unresolved Mention"/>
    <w:basedOn w:val="DefaultParagraphFont"/>
    <w:uiPriority w:val="99"/>
    <w:semiHidden/>
    <w:unhideWhenUsed/>
    <w:rsid w:val="0007685E"/>
    <w:rPr>
      <w:color w:val="605E5C"/>
      <w:shd w:val="clear" w:color="auto" w:fill="E1DFDD"/>
    </w:rPr>
  </w:style>
  <w:style w:type="character" w:styleId="FollowedHyperlink">
    <w:name w:val="FollowedHyperlink"/>
    <w:basedOn w:val="DefaultParagraphFont"/>
    <w:uiPriority w:val="99"/>
    <w:semiHidden/>
    <w:unhideWhenUsed/>
    <w:rsid w:val="00FC6034"/>
    <w:rPr>
      <w:color w:val="6B9F1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sr.cvmailuk.com/twobirds/main.cfm?page=jobSpecific&amp;jobId=60709&amp;rcd=2587100&amp;queryString=groupType%5F8%3D1941%26groupType%5F6%3D%26x%2Dtoken%3D3B3AFC5719EE325B13E0296C98CDE33CE9FB1E8A" TargetMode="External"/><Relationship Id="rId13" Type="http://schemas.openxmlformats.org/officeDocument/2006/relationships/footer" Target="footer1.xml"/><Relationship Id="rId18" Type="http://schemas.openxmlformats.org/officeDocument/2006/relationships/hyperlink" Target="https://www.twobirds.com/en/in-focus/payment-servic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twobirds.co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cott.mcinnes@twobirds.com" TargetMode="External"/><Relationship Id="rId19" Type="http://schemas.openxmlformats.org/officeDocument/2006/relationships/hyperlink" Target="http://www.linkedin.com/company/bird-&amp;-bird-llp/" TargetMode="External"/><Relationship Id="rId4" Type="http://schemas.openxmlformats.org/officeDocument/2006/relationships/settings" Target="settings.xml"/><Relationship Id="rId9" Type="http://schemas.openxmlformats.org/officeDocument/2006/relationships/hyperlink" Target="mailto:brurecruitment@twobirds.com" TargetMode="External"/><Relationship Id="rId14" Type="http://schemas.openxmlformats.org/officeDocument/2006/relationships/footer" Target="footer2.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BirdAndBird\Office\Templates\TwoBirds%20Flyer.dotm" TargetMode="External"/></Relationships>
</file>

<file path=word/theme/theme1.xml><?xml version="1.0" encoding="utf-8"?>
<a:theme xmlns:a="http://schemas.openxmlformats.org/drawingml/2006/main" name="Office Theme">
  <a:themeElements>
    <a:clrScheme name="TwoBirdsGreen">
      <a:dk1>
        <a:srgbClr val="343D41"/>
      </a:dk1>
      <a:lt1>
        <a:srgbClr val="FFFFFF"/>
      </a:lt1>
      <a:dk2>
        <a:srgbClr val="343D41"/>
      </a:dk2>
      <a:lt2>
        <a:srgbClr val="999EA0"/>
      </a:lt2>
      <a:accent1>
        <a:srgbClr val="6B9F1F"/>
      </a:accent1>
      <a:accent2>
        <a:srgbClr val="313679"/>
      </a:accent2>
      <a:accent3>
        <a:srgbClr val="4A7C91"/>
      </a:accent3>
      <a:accent4>
        <a:srgbClr val="4E6293"/>
      </a:accent4>
      <a:accent5>
        <a:srgbClr val="353D41"/>
      </a:accent5>
      <a:accent6>
        <a:srgbClr val="B5B596"/>
      </a:accent6>
      <a:hlink>
        <a:srgbClr val="6B9F1F"/>
      </a:hlink>
      <a:folHlink>
        <a:srgbClr val="6B9F1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5646C-32BB-43FE-8773-68B255586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TwoBirds Flyer.dotm</Template>
  <TotalTime>88</TotalTime>
  <Pages>2</Pages>
  <Words>906</Words>
  <Characters>4749</Characters>
  <Application>Microsoft Office Word</Application>
  <DocSecurity>0</DocSecurity>
  <Lines>115</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Bellm</dc:creator>
  <cp:lastModifiedBy>Anneke Vermeir</cp:lastModifiedBy>
  <cp:revision>2</cp:revision>
  <cp:lastPrinted>2022-03-18T12:50:00Z</cp:lastPrinted>
  <dcterms:created xsi:type="dcterms:W3CDTF">2022-04-18T10:16:00Z</dcterms:created>
  <dcterms:modified xsi:type="dcterms:W3CDTF">2022-04-18T10:16:00Z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bFooterStyle">
    <vt:lpwstr>DOCNO</vt:lpwstr>
  </property>
  <property fmtid="{D5CDD505-2E9C-101B-9397-08002B2CF9AE}" pid="3" name="BBIManageDocNumber">
    <vt:lpwstr> </vt:lpwstr>
  </property>
  <property fmtid="{D5CDD505-2E9C-101B-9397-08002B2CF9AE}" pid="4" name="BBIManageDocVersion">
    <vt:lpwstr> </vt:lpwstr>
  </property>
  <property fmtid="{D5CDD505-2E9C-101B-9397-08002B2CF9AE}" pid="5" name="BBIManageDocWorkspace">
    <vt:lpwstr> </vt:lpwstr>
  </property>
  <property fmtid="{D5CDD505-2E9C-101B-9397-08002B2CF9AE}" pid="6" name="BBIManageDocClient">
    <vt:lpwstr> </vt:lpwstr>
  </property>
  <property fmtid="{D5CDD505-2E9C-101B-9397-08002B2CF9AE}" pid="7" name="BBIManageDocMatter">
    <vt:lpwstr> </vt:lpwstr>
  </property>
  <property fmtid="{D5CDD505-2E9C-101B-9397-08002B2CF9AE}" pid="8" name="BBIManageDocLibrary">
    <vt:lpwstr> </vt:lpwstr>
  </property>
  <property fmtid="{D5CDD505-2E9C-101B-9397-08002B2CF9AE}" pid="9" name="BBIManageDocDescription">
    <vt:lpwstr> </vt:lpwstr>
  </property>
  <property fmtid="{D5CDD505-2E9C-101B-9397-08002B2CF9AE}" pid="10" name="BBIManageDocFolder">
    <vt:lpwstr> </vt:lpwstr>
  </property>
  <property fmtid="{D5CDD505-2E9C-101B-9397-08002B2CF9AE}" pid="11" name="BBDocRef">
    <vt:lpwstr> </vt:lpwstr>
  </property>
</Properties>
</file>